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31E1E" w14:textId="77777777" w:rsidR="0034549F" w:rsidRDefault="0034549F" w:rsidP="00F97226">
      <w:pPr>
        <w:rPr>
          <w:sz w:val="22"/>
          <w:szCs w:val="22"/>
        </w:rPr>
      </w:pPr>
    </w:p>
    <w:p w14:paraId="65331E1F" w14:textId="77777777" w:rsidR="00181FD5" w:rsidRDefault="00181FD5" w:rsidP="00F97226">
      <w:pPr>
        <w:rPr>
          <w:sz w:val="22"/>
          <w:szCs w:val="22"/>
        </w:rPr>
      </w:pPr>
    </w:p>
    <w:p w14:paraId="65331E20" w14:textId="77777777" w:rsidR="00181FD5" w:rsidRDefault="00181FD5" w:rsidP="00F97226">
      <w:pPr>
        <w:rPr>
          <w:sz w:val="22"/>
          <w:szCs w:val="22"/>
        </w:rPr>
      </w:pPr>
    </w:p>
    <w:p w14:paraId="65331E21" w14:textId="77777777" w:rsidR="00181FD5" w:rsidRDefault="00181FD5" w:rsidP="00F97226">
      <w:pPr>
        <w:rPr>
          <w:sz w:val="22"/>
          <w:szCs w:val="22"/>
        </w:rPr>
      </w:pPr>
    </w:p>
    <w:p w14:paraId="65331E22" w14:textId="77777777" w:rsidR="00181FD5" w:rsidRDefault="00181FD5" w:rsidP="00F97226">
      <w:pPr>
        <w:rPr>
          <w:sz w:val="22"/>
          <w:szCs w:val="22"/>
        </w:rPr>
      </w:pPr>
    </w:p>
    <w:p w14:paraId="65331E23" w14:textId="77777777" w:rsidR="00181FD5" w:rsidRDefault="00181FD5" w:rsidP="00F97226">
      <w:pPr>
        <w:rPr>
          <w:sz w:val="22"/>
          <w:szCs w:val="22"/>
        </w:rPr>
      </w:pPr>
    </w:p>
    <w:p w14:paraId="2623E537" w14:textId="77777777" w:rsidR="00F97226" w:rsidRPr="00F97226" w:rsidRDefault="00F97226" w:rsidP="00F97226">
      <w:pPr>
        <w:rPr>
          <w:b/>
          <w:sz w:val="36"/>
          <w:szCs w:val="32"/>
        </w:rPr>
      </w:pPr>
      <w:bookmarkStart w:id="0" w:name="_GoBack"/>
      <w:r w:rsidRPr="00F97226">
        <w:rPr>
          <w:b/>
          <w:sz w:val="36"/>
          <w:szCs w:val="32"/>
        </w:rPr>
        <w:t>Leeds Adult ADHD Service Referral Pack</w:t>
      </w:r>
    </w:p>
    <w:bookmarkEnd w:id="0"/>
    <w:p w14:paraId="4A1D3F14" w14:textId="77777777" w:rsidR="00F97226" w:rsidRPr="00F97226" w:rsidRDefault="00F97226" w:rsidP="00F97226">
      <w:pPr>
        <w:rPr>
          <w:b/>
          <w:sz w:val="36"/>
          <w:szCs w:val="32"/>
        </w:rPr>
      </w:pPr>
    </w:p>
    <w:p w14:paraId="5F09C2C6" w14:textId="77777777" w:rsidR="00F97226" w:rsidRPr="00F97226" w:rsidRDefault="00F97226" w:rsidP="00F97226">
      <w:pPr>
        <w:rPr>
          <w:b/>
          <w:sz w:val="32"/>
          <w:szCs w:val="32"/>
        </w:rPr>
      </w:pPr>
      <w:r w:rsidRPr="00F97226">
        <w:rPr>
          <w:b/>
          <w:sz w:val="32"/>
          <w:szCs w:val="32"/>
        </w:rPr>
        <w:t>Contents</w:t>
      </w:r>
    </w:p>
    <w:p w14:paraId="1481FDF9" w14:textId="77777777" w:rsidR="00F97226" w:rsidRPr="00275F8E" w:rsidRDefault="00F97226" w:rsidP="00F97226">
      <w:pPr>
        <w:jc w:val="both"/>
        <w:rPr>
          <w:sz w:val="28"/>
          <w:szCs w:val="28"/>
          <w:u w:val="single"/>
        </w:rPr>
      </w:pPr>
    </w:p>
    <w:p w14:paraId="59F8FD57" w14:textId="55468A67" w:rsidR="00F97226" w:rsidRPr="00F97226" w:rsidRDefault="00F97226" w:rsidP="00F97226">
      <w:pPr>
        <w:rPr>
          <w:sz w:val="28"/>
          <w:szCs w:val="28"/>
        </w:rPr>
      </w:pPr>
      <w:r w:rsidRPr="00EB59EF">
        <w:rPr>
          <w:b/>
          <w:sz w:val="28"/>
          <w:szCs w:val="28"/>
        </w:rPr>
        <w:t>Page 2</w:t>
      </w:r>
      <w:r>
        <w:rPr>
          <w:sz w:val="28"/>
          <w:szCs w:val="28"/>
        </w:rPr>
        <w:t xml:space="preserve"> - </w:t>
      </w:r>
      <w:r w:rsidRPr="00F97226">
        <w:rPr>
          <w:sz w:val="28"/>
          <w:szCs w:val="28"/>
        </w:rPr>
        <w:t>Section 1 to be completed by referrers</w:t>
      </w:r>
    </w:p>
    <w:p w14:paraId="401BE22D" w14:textId="618AAB07" w:rsidR="00F97226" w:rsidRPr="00F97226" w:rsidRDefault="00F97226" w:rsidP="00F97226">
      <w:pPr>
        <w:rPr>
          <w:sz w:val="28"/>
          <w:szCs w:val="28"/>
        </w:rPr>
      </w:pPr>
      <w:r w:rsidRPr="00EB59EF">
        <w:rPr>
          <w:b/>
          <w:sz w:val="28"/>
          <w:szCs w:val="28"/>
        </w:rPr>
        <w:t>Page 5</w:t>
      </w:r>
      <w:r>
        <w:rPr>
          <w:sz w:val="28"/>
          <w:szCs w:val="28"/>
        </w:rPr>
        <w:t xml:space="preserve"> - </w:t>
      </w:r>
      <w:r w:rsidRPr="00F97226">
        <w:rPr>
          <w:sz w:val="28"/>
          <w:szCs w:val="28"/>
        </w:rPr>
        <w:t>Section 2 to be completed by service user</w:t>
      </w:r>
    </w:p>
    <w:p w14:paraId="08C09D96" w14:textId="4C575C61" w:rsidR="00F97226" w:rsidRPr="00F97226" w:rsidRDefault="00EB59EF" w:rsidP="00F97226">
      <w:pPr>
        <w:rPr>
          <w:sz w:val="28"/>
          <w:szCs w:val="28"/>
        </w:rPr>
      </w:pPr>
      <w:r w:rsidRPr="00EB59EF">
        <w:rPr>
          <w:b/>
          <w:sz w:val="28"/>
          <w:szCs w:val="28"/>
        </w:rPr>
        <w:t>Page 7</w:t>
      </w:r>
      <w:r>
        <w:rPr>
          <w:sz w:val="28"/>
          <w:szCs w:val="28"/>
        </w:rPr>
        <w:t xml:space="preserve"> - </w:t>
      </w:r>
      <w:r w:rsidR="00F97226" w:rsidRPr="00F97226">
        <w:rPr>
          <w:sz w:val="28"/>
          <w:szCs w:val="28"/>
        </w:rPr>
        <w:t>Minimum data set information form – to be completed by service user</w:t>
      </w:r>
    </w:p>
    <w:p w14:paraId="606A30AC" w14:textId="4E7FE1A9" w:rsidR="00F97226" w:rsidRPr="00F97226" w:rsidRDefault="00EB59EF" w:rsidP="00F97226">
      <w:pPr>
        <w:rPr>
          <w:sz w:val="28"/>
          <w:szCs w:val="28"/>
        </w:rPr>
      </w:pPr>
      <w:r w:rsidRPr="00EB59EF">
        <w:rPr>
          <w:b/>
          <w:sz w:val="28"/>
          <w:szCs w:val="28"/>
        </w:rPr>
        <w:t>Page 9</w:t>
      </w:r>
      <w:r>
        <w:rPr>
          <w:sz w:val="28"/>
          <w:szCs w:val="28"/>
        </w:rPr>
        <w:t xml:space="preserve"> - </w:t>
      </w:r>
      <w:r w:rsidR="00F97226" w:rsidRPr="00F97226">
        <w:rPr>
          <w:sz w:val="28"/>
          <w:szCs w:val="28"/>
        </w:rPr>
        <w:t xml:space="preserve">Self-rated scales to be completed by service user. </w:t>
      </w:r>
    </w:p>
    <w:p w14:paraId="64DA24A1" w14:textId="77777777" w:rsidR="00F97226" w:rsidRDefault="00F97226" w:rsidP="00F97226">
      <w:pPr>
        <w:pStyle w:val="ListParagraph0"/>
        <w:spacing w:after="0" w:line="240" w:lineRule="auto"/>
        <w:rPr>
          <w:sz w:val="28"/>
          <w:szCs w:val="28"/>
        </w:rPr>
      </w:pPr>
    </w:p>
    <w:p w14:paraId="1FBC0EC7" w14:textId="522A3C1E" w:rsidR="00F97226" w:rsidRPr="001E601B" w:rsidRDefault="00F97226" w:rsidP="00F97226">
      <w:pPr>
        <w:rPr>
          <w:sz w:val="28"/>
          <w:szCs w:val="28"/>
        </w:rPr>
      </w:pPr>
      <w:r>
        <w:rPr>
          <w:sz w:val="28"/>
          <w:szCs w:val="28"/>
        </w:rPr>
        <w:t xml:space="preserve">Further copies of the referral forms and scales can be found </w:t>
      </w:r>
      <w:r w:rsidRPr="001E601B">
        <w:rPr>
          <w:sz w:val="28"/>
          <w:szCs w:val="28"/>
        </w:rPr>
        <w:t xml:space="preserve">at </w:t>
      </w:r>
      <w:hyperlink r:id="rId13" w:history="1">
        <w:r w:rsidRPr="00A77386">
          <w:rPr>
            <w:rStyle w:val="Hyperlink"/>
            <w:sz w:val="28"/>
            <w:szCs w:val="28"/>
          </w:rPr>
          <w:t>www.leedsandyorkpft.nhs.uk/our-services/services-list/adult-adhd-service/</w:t>
        </w:r>
      </w:hyperlink>
      <w:r>
        <w:rPr>
          <w:sz w:val="28"/>
          <w:szCs w:val="28"/>
        </w:rPr>
        <w:t xml:space="preserve"> </w:t>
      </w:r>
    </w:p>
    <w:p w14:paraId="0C8FBD6A" w14:textId="77777777" w:rsidR="00F97226" w:rsidRPr="00FD2D8F" w:rsidRDefault="00F97226" w:rsidP="00F97226">
      <w:pPr>
        <w:pStyle w:val="ListParagraph0"/>
        <w:spacing w:after="0" w:line="240" w:lineRule="auto"/>
        <w:rPr>
          <w:b/>
          <w:sz w:val="36"/>
          <w:szCs w:val="32"/>
          <w:u w:val="single"/>
        </w:rPr>
      </w:pPr>
    </w:p>
    <w:p w14:paraId="01624C2D" w14:textId="77777777" w:rsidR="00F97226" w:rsidRDefault="00F97226" w:rsidP="00F97226">
      <w:pPr>
        <w:jc w:val="center"/>
        <w:rPr>
          <w:b/>
          <w:sz w:val="36"/>
          <w:szCs w:val="32"/>
          <w:u w:val="single"/>
        </w:rPr>
      </w:pPr>
    </w:p>
    <w:p w14:paraId="33110475" w14:textId="77777777" w:rsidR="00F97226" w:rsidRDefault="00F97226" w:rsidP="00F97226">
      <w:pPr>
        <w:jc w:val="center"/>
        <w:rPr>
          <w:b/>
          <w:sz w:val="36"/>
          <w:szCs w:val="32"/>
          <w:u w:val="single"/>
        </w:rPr>
      </w:pPr>
    </w:p>
    <w:p w14:paraId="2EE4D97E" w14:textId="77777777" w:rsidR="00F97226" w:rsidRDefault="00F97226" w:rsidP="00F97226">
      <w:pPr>
        <w:jc w:val="center"/>
        <w:rPr>
          <w:sz w:val="28"/>
          <w:szCs w:val="28"/>
        </w:rPr>
      </w:pPr>
    </w:p>
    <w:p w14:paraId="1C7885B6" w14:textId="77777777" w:rsidR="00F97226" w:rsidRDefault="00F97226" w:rsidP="00F97226">
      <w:pPr>
        <w:jc w:val="center"/>
        <w:rPr>
          <w:sz w:val="28"/>
          <w:szCs w:val="28"/>
        </w:rPr>
      </w:pPr>
    </w:p>
    <w:p w14:paraId="56AE6B86" w14:textId="77777777" w:rsidR="00F97226" w:rsidRDefault="00F97226" w:rsidP="00F97226">
      <w:pPr>
        <w:jc w:val="center"/>
        <w:rPr>
          <w:sz w:val="28"/>
          <w:szCs w:val="28"/>
        </w:rPr>
      </w:pPr>
    </w:p>
    <w:p w14:paraId="497DA445" w14:textId="77777777" w:rsidR="00F97226" w:rsidRDefault="00F97226" w:rsidP="00F97226">
      <w:pPr>
        <w:rPr>
          <w:sz w:val="28"/>
          <w:szCs w:val="28"/>
        </w:rPr>
      </w:pPr>
    </w:p>
    <w:p w14:paraId="7413BD1C" w14:textId="77777777" w:rsidR="00F97226" w:rsidRDefault="00F97226" w:rsidP="00F97226">
      <w:pPr>
        <w:rPr>
          <w:sz w:val="28"/>
          <w:szCs w:val="28"/>
        </w:rPr>
      </w:pPr>
    </w:p>
    <w:p w14:paraId="344AD767" w14:textId="77777777" w:rsidR="00F97226" w:rsidRDefault="00F97226" w:rsidP="00F97226">
      <w:pPr>
        <w:rPr>
          <w:sz w:val="28"/>
          <w:szCs w:val="28"/>
        </w:rPr>
      </w:pPr>
    </w:p>
    <w:p w14:paraId="36366A8D" w14:textId="77777777" w:rsidR="00F97226" w:rsidRDefault="00F97226" w:rsidP="00F97226">
      <w:pPr>
        <w:rPr>
          <w:sz w:val="28"/>
          <w:szCs w:val="28"/>
        </w:rPr>
      </w:pPr>
    </w:p>
    <w:p w14:paraId="60A27EC9" w14:textId="77777777" w:rsidR="00F97226" w:rsidRDefault="00F97226" w:rsidP="00F97226">
      <w:pPr>
        <w:rPr>
          <w:sz w:val="28"/>
          <w:szCs w:val="28"/>
        </w:rPr>
      </w:pPr>
    </w:p>
    <w:p w14:paraId="54E6BD82" w14:textId="77777777" w:rsidR="00F97226" w:rsidRDefault="00F97226" w:rsidP="00F97226">
      <w:pPr>
        <w:rPr>
          <w:sz w:val="28"/>
          <w:szCs w:val="28"/>
        </w:rPr>
      </w:pPr>
    </w:p>
    <w:p w14:paraId="330111EC" w14:textId="77777777" w:rsidR="00F97226" w:rsidRDefault="00F97226" w:rsidP="00F97226">
      <w:pPr>
        <w:rPr>
          <w:sz w:val="28"/>
          <w:szCs w:val="28"/>
        </w:rPr>
      </w:pPr>
    </w:p>
    <w:p w14:paraId="4B196193" w14:textId="77777777" w:rsidR="00F97226" w:rsidRDefault="00F97226" w:rsidP="00F97226">
      <w:pPr>
        <w:rPr>
          <w:sz w:val="28"/>
          <w:szCs w:val="28"/>
        </w:rPr>
      </w:pPr>
    </w:p>
    <w:p w14:paraId="27C13240" w14:textId="77777777" w:rsidR="00F97226" w:rsidRDefault="00F97226" w:rsidP="00F97226">
      <w:pPr>
        <w:rPr>
          <w:sz w:val="28"/>
          <w:szCs w:val="28"/>
        </w:rPr>
      </w:pPr>
    </w:p>
    <w:p w14:paraId="39B17FAA" w14:textId="77777777" w:rsidR="00F97226" w:rsidRDefault="00F97226" w:rsidP="00F97226">
      <w:pPr>
        <w:rPr>
          <w:sz w:val="28"/>
          <w:szCs w:val="28"/>
        </w:rPr>
      </w:pPr>
    </w:p>
    <w:p w14:paraId="697B825C" w14:textId="77777777" w:rsidR="00F97226" w:rsidRDefault="00F97226" w:rsidP="00F97226">
      <w:pPr>
        <w:rPr>
          <w:sz w:val="28"/>
          <w:szCs w:val="28"/>
        </w:rPr>
      </w:pPr>
    </w:p>
    <w:p w14:paraId="4244E8F3" w14:textId="77777777" w:rsidR="00F97226" w:rsidRDefault="00F97226" w:rsidP="00F97226">
      <w:pPr>
        <w:rPr>
          <w:sz w:val="28"/>
          <w:szCs w:val="28"/>
        </w:rPr>
      </w:pPr>
    </w:p>
    <w:p w14:paraId="68A990D6" w14:textId="77777777" w:rsidR="00F97226" w:rsidRDefault="00F97226" w:rsidP="00F97226">
      <w:pPr>
        <w:rPr>
          <w:sz w:val="28"/>
          <w:szCs w:val="28"/>
        </w:rPr>
      </w:pPr>
    </w:p>
    <w:p w14:paraId="4C26446C" w14:textId="77777777" w:rsidR="00F97226" w:rsidRDefault="00F97226" w:rsidP="00F97226">
      <w:pPr>
        <w:rPr>
          <w:sz w:val="28"/>
          <w:szCs w:val="28"/>
        </w:rPr>
      </w:pPr>
    </w:p>
    <w:p w14:paraId="731BC58A" w14:textId="77777777" w:rsidR="00F97226" w:rsidRDefault="00F97226" w:rsidP="00F97226">
      <w:pPr>
        <w:rPr>
          <w:sz w:val="28"/>
          <w:szCs w:val="28"/>
        </w:rPr>
      </w:pPr>
    </w:p>
    <w:p w14:paraId="0B7624F7" w14:textId="77777777" w:rsidR="00F97226" w:rsidRDefault="00F97226" w:rsidP="00F97226">
      <w:pPr>
        <w:rPr>
          <w:sz w:val="28"/>
          <w:szCs w:val="28"/>
        </w:rPr>
      </w:pPr>
    </w:p>
    <w:p w14:paraId="7C5FD20C" w14:textId="77777777" w:rsidR="00F97226" w:rsidRDefault="00F97226" w:rsidP="00F97226">
      <w:pPr>
        <w:rPr>
          <w:sz w:val="28"/>
          <w:szCs w:val="28"/>
        </w:rPr>
      </w:pPr>
      <w:r w:rsidRPr="009B740C">
        <w:rPr>
          <w:sz w:val="28"/>
          <w:szCs w:val="28"/>
        </w:rPr>
        <w:t>Please send</w:t>
      </w:r>
      <w:r>
        <w:rPr>
          <w:sz w:val="28"/>
          <w:szCs w:val="28"/>
        </w:rPr>
        <w:t xml:space="preserve"> completed referral</w:t>
      </w:r>
      <w:r w:rsidRPr="009B740C">
        <w:rPr>
          <w:sz w:val="28"/>
          <w:szCs w:val="28"/>
        </w:rPr>
        <w:t xml:space="preserve"> to</w:t>
      </w:r>
      <w:r>
        <w:rPr>
          <w:sz w:val="28"/>
          <w:szCs w:val="28"/>
        </w:rPr>
        <w:t>:</w:t>
      </w:r>
      <w:r w:rsidRPr="009B740C">
        <w:rPr>
          <w:sz w:val="28"/>
          <w:szCs w:val="28"/>
        </w:rPr>
        <w:t xml:space="preserve"> </w:t>
      </w:r>
      <w:hyperlink r:id="rId14" w:history="1">
        <w:r w:rsidRPr="00384585">
          <w:rPr>
            <w:rStyle w:val="Hyperlink"/>
            <w:rFonts w:cs="Arial"/>
            <w:sz w:val="28"/>
            <w:szCs w:val="28"/>
          </w:rPr>
          <w:t>referral.lypft@nhs.net</w:t>
        </w:r>
      </w:hyperlink>
    </w:p>
    <w:p w14:paraId="39512F01" w14:textId="77777777" w:rsidR="00F97226" w:rsidRDefault="00F97226" w:rsidP="00F97226">
      <w:pPr>
        <w:rPr>
          <w:sz w:val="28"/>
          <w:szCs w:val="28"/>
        </w:rPr>
      </w:pPr>
    </w:p>
    <w:p w14:paraId="7A85069C" w14:textId="77777777" w:rsidR="00F97226" w:rsidRDefault="00F97226" w:rsidP="00F97226">
      <w:pPr>
        <w:rPr>
          <w:sz w:val="28"/>
          <w:szCs w:val="28"/>
        </w:rPr>
      </w:pPr>
      <w:r>
        <w:rPr>
          <w:sz w:val="28"/>
          <w:szCs w:val="28"/>
        </w:rPr>
        <w:t xml:space="preserve">If you need any advice or guidance please contact the ADHD Service on </w:t>
      </w:r>
    </w:p>
    <w:p w14:paraId="030A2121" w14:textId="153265F2" w:rsidR="00F97226" w:rsidRPr="009B740C" w:rsidRDefault="00F97226" w:rsidP="00F97226">
      <w:pPr>
        <w:rPr>
          <w:sz w:val="28"/>
          <w:szCs w:val="28"/>
        </w:rPr>
      </w:pPr>
      <w:r>
        <w:rPr>
          <w:sz w:val="28"/>
          <w:szCs w:val="28"/>
        </w:rPr>
        <w:t>0113 85 59341</w:t>
      </w:r>
    </w:p>
    <w:p w14:paraId="51C88CF0" w14:textId="77777777" w:rsidR="00F97226" w:rsidRPr="00F97226" w:rsidRDefault="00F97226" w:rsidP="00F97226">
      <w:pPr>
        <w:rPr>
          <w:b/>
          <w:sz w:val="36"/>
          <w:szCs w:val="32"/>
        </w:rPr>
      </w:pPr>
      <w:r w:rsidRPr="00F97226">
        <w:rPr>
          <w:b/>
          <w:sz w:val="36"/>
          <w:szCs w:val="32"/>
        </w:rPr>
        <w:lastRenderedPageBreak/>
        <w:t>Leeds Adult ADHD Service Referral Form</w:t>
      </w:r>
    </w:p>
    <w:p w14:paraId="70CA0BC0" w14:textId="77777777" w:rsidR="00F97226" w:rsidRDefault="00F97226" w:rsidP="00F97226">
      <w:pPr>
        <w:rPr>
          <w:b/>
        </w:rPr>
      </w:pPr>
    </w:p>
    <w:p w14:paraId="15D3A443" w14:textId="77777777" w:rsidR="00F97226" w:rsidRPr="00FD2D8F" w:rsidRDefault="00F97226" w:rsidP="00F97226">
      <w:pPr>
        <w:rPr>
          <w:b/>
        </w:rPr>
      </w:pPr>
      <w:r w:rsidRPr="00FD2D8F">
        <w:rPr>
          <w:b/>
        </w:rPr>
        <w:t>Section 1 to be completed by referrer:</w:t>
      </w:r>
    </w:p>
    <w:tbl>
      <w:tblPr>
        <w:tblW w:w="11057" w:type="dxa"/>
        <w:tblInd w:w="-176"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1702"/>
        <w:gridCol w:w="2977"/>
        <w:gridCol w:w="1984"/>
        <w:gridCol w:w="4394"/>
      </w:tblGrid>
      <w:tr w:rsidR="00F97226" w:rsidRPr="002A6956" w14:paraId="14D02D2A" w14:textId="77777777" w:rsidTr="00F97226">
        <w:tc>
          <w:tcPr>
            <w:tcW w:w="11057" w:type="dxa"/>
            <w:gridSpan w:val="4"/>
            <w:shd w:val="clear" w:color="auto" w:fill="1F497D"/>
            <w:vAlign w:val="center"/>
          </w:tcPr>
          <w:p w14:paraId="73516658" w14:textId="77777777" w:rsidR="00F97226" w:rsidRPr="002A6956" w:rsidRDefault="00F97226" w:rsidP="00F97226">
            <w:pPr>
              <w:rPr>
                <w:b/>
                <w:color w:val="FFFFFF"/>
                <w:sz w:val="26"/>
                <w:szCs w:val="26"/>
              </w:rPr>
            </w:pPr>
            <w:r w:rsidRPr="002A6956">
              <w:rPr>
                <w:b/>
                <w:color w:val="FFFFFF"/>
                <w:sz w:val="26"/>
                <w:szCs w:val="26"/>
              </w:rPr>
              <w:t>SERVICE USER DETAILS</w:t>
            </w:r>
          </w:p>
        </w:tc>
      </w:tr>
      <w:tr w:rsidR="00F97226" w:rsidRPr="002A6956" w14:paraId="4B087FFA" w14:textId="77777777" w:rsidTr="00F97226">
        <w:trPr>
          <w:trHeight w:val="887"/>
        </w:trPr>
        <w:tc>
          <w:tcPr>
            <w:tcW w:w="1702" w:type="dxa"/>
            <w:shd w:val="clear" w:color="auto" w:fill="EEECE1" w:themeFill="background2"/>
            <w:vAlign w:val="center"/>
          </w:tcPr>
          <w:p w14:paraId="11616D04" w14:textId="77777777" w:rsidR="00F97226" w:rsidRPr="004E2050" w:rsidRDefault="00F97226" w:rsidP="00F97226">
            <w:pPr>
              <w:rPr>
                <w:b/>
                <w:sz w:val="22"/>
                <w:szCs w:val="22"/>
              </w:rPr>
            </w:pPr>
            <w:r w:rsidRPr="004E2050">
              <w:rPr>
                <w:b/>
                <w:sz w:val="22"/>
                <w:szCs w:val="22"/>
              </w:rPr>
              <w:t>SURNAME</w:t>
            </w:r>
          </w:p>
        </w:tc>
        <w:tc>
          <w:tcPr>
            <w:tcW w:w="2977" w:type="dxa"/>
            <w:shd w:val="clear" w:color="auto" w:fill="auto"/>
          </w:tcPr>
          <w:p w14:paraId="619FF43D" w14:textId="77777777" w:rsidR="00F97226" w:rsidRPr="004E2050" w:rsidRDefault="00F97226" w:rsidP="00F97226">
            <w:pPr>
              <w:rPr>
                <w:sz w:val="22"/>
                <w:szCs w:val="22"/>
              </w:rPr>
            </w:pPr>
          </w:p>
        </w:tc>
        <w:tc>
          <w:tcPr>
            <w:tcW w:w="1984" w:type="dxa"/>
            <w:shd w:val="clear" w:color="auto" w:fill="EEECE1" w:themeFill="background2"/>
            <w:vAlign w:val="center"/>
          </w:tcPr>
          <w:p w14:paraId="5069B46E" w14:textId="77777777" w:rsidR="00F97226" w:rsidRPr="004E2050" w:rsidRDefault="00F97226" w:rsidP="00F97226">
            <w:pPr>
              <w:rPr>
                <w:b/>
                <w:sz w:val="22"/>
                <w:szCs w:val="22"/>
              </w:rPr>
            </w:pPr>
            <w:r w:rsidRPr="004E2050">
              <w:rPr>
                <w:b/>
                <w:sz w:val="22"/>
                <w:szCs w:val="22"/>
              </w:rPr>
              <w:t>ADDRESS INC TOWN, COUNTY &amp; POSTCODE</w:t>
            </w:r>
          </w:p>
        </w:tc>
        <w:tc>
          <w:tcPr>
            <w:tcW w:w="4394" w:type="dxa"/>
            <w:shd w:val="clear" w:color="auto" w:fill="auto"/>
          </w:tcPr>
          <w:p w14:paraId="023BCBDD" w14:textId="77777777" w:rsidR="00F97226" w:rsidRPr="002A6956" w:rsidRDefault="00F97226" w:rsidP="00F97226">
            <w:pPr>
              <w:rPr>
                <w:sz w:val="22"/>
                <w:szCs w:val="22"/>
              </w:rPr>
            </w:pPr>
          </w:p>
        </w:tc>
      </w:tr>
      <w:tr w:rsidR="00F97226" w:rsidRPr="002A6956" w14:paraId="212CD0BE" w14:textId="77777777" w:rsidTr="00F97226">
        <w:tc>
          <w:tcPr>
            <w:tcW w:w="1702" w:type="dxa"/>
            <w:shd w:val="clear" w:color="auto" w:fill="EEECE1" w:themeFill="background2"/>
            <w:vAlign w:val="center"/>
          </w:tcPr>
          <w:p w14:paraId="2022777C" w14:textId="77777777" w:rsidR="00F97226" w:rsidRPr="004E2050" w:rsidRDefault="00F97226" w:rsidP="00F97226">
            <w:pPr>
              <w:rPr>
                <w:b/>
                <w:sz w:val="22"/>
                <w:szCs w:val="22"/>
              </w:rPr>
            </w:pPr>
            <w:r w:rsidRPr="004E2050">
              <w:rPr>
                <w:b/>
                <w:sz w:val="22"/>
                <w:szCs w:val="22"/>
              </w:rPr>
              <w:t>FORENAME</w:t>
            </w:r>
          </w:p>
        </w:tc>
        <w:tc>
          <w:tcPr>
            <w:tcW w:w="2977" w:type="dxa"/>
            <w:shd w:val="clear" w:color="auto" w:fill="auto"/>
          </w:tcPr>
          <w:p w14:paraId="654E9C79" w14:textId="77777777" w:rsidR="00F97226" w:rsidRPr="004E2050" w:rsidRDefault="00F97226" w:rsidP="00F97226">
            <w:pPr>
              <w:rPr>
                <w:sz w:val="22"/>
                <w:szCs w:val="22"/>
              </w:rPr>
            </w:pPr>
          </w:p>
        </w:tc>
        <w:tc>
          <w:tcPr>
            <w:tcW w:w="1984" w:type="dxa"/>
            <w:shd w:val="clear" w:color="auto" w:fill="EEECE1" w:themeFill="background2"/>
            <w:vAlign w:val="center"/>
          </w:tcPr>
          <w:p w14:paraId="13D5B24A" w14:textId="77777777" w:rsidR="00F97226" w:rsidRPr="004E2050" w:rsidRDefault="00F97226" w:rsidP="00F97226">
            <w:pPr>
              <w:rPr>
                <w:b/>
                <w:sz w:val="22"/>
                <w:szCs w:val="22"/>
              </w:rPr>
            </w:pPr>
            <w:r w:rsidRPr="004E2050">
              <w:rPr>
                <w:b/>
                <w:sz w:val="22"/>
                <w:szCs w:val="22"/>
              </w:rPr>
              <w:t>TELEPHONE NUMBER</w:t>
            </w:r>
          </w:p>
        </w:tc>
        <w:tc>
          <w:tcPr>
            <w:tcW w:w="4394" w:type="dxa"/>
            <w:shd w:val="clear" w:color="auto" w:fill="auto"/>
          </w:tcPr>
          <w:p w14:paraId="08257CAE" w14:textId="77777777" w:rsidR="00F97226" w:rsidRPr="002A6956" w:rsidRDefault="00F97226" w:rsidP="00F97226">
            <w:pPr>
              <w:rPr>
                <w:sz w:val="22"/>
                <w:szCs w:val="22"/>
              </w:rPr>
            </w:pPr>
          </w:p>
        </w:tc>
      </w:tr>
      <w:tr w:rsidR="00F97226" w:rsidRPr="002A6956" w14:paraId="07D17661" w14:textId="77777777" w:rsidTr="00F97226">
        <w:tc>
          <w:tcPr>
            <w:tcW w:w="1702" w:type="dxa"/>
            <w:shd w:val="clear" w:color="auto" w:fill="EEECE1" w:themeFill="background2"/>
            <w:vAlign w:val="center"/>
          </w:tcPr>
          <w:p w14:paraId="4F50BEF9" w14:textId="77777777" w:rsidR="00F97226" w:rsidRPr="004E2050" w:rsidRDefault="00F97226" w:rsidP="00F97226">
            <w:pPr>
              <w:rPr>
                <w:b/>
                <w:sz w:val="22"/>
                <w:szCs w:val="22"/>
              </w:rPr>
            </w:pPr>
            <w:r w:rsidRPr="004E2050">
              <w:rPr>
                <w:b/>
                <w:sz w:val="22"/>
                <w:szCs w:val="22"/>
              </w:rPr>
              <w:t>TITLE</w:t>
            </w:r>
          </w:p>
        </w:tc>
        <w:tc>
          <w:tcPr>
            <w:tcW w:w="2977" w:type="dxa"/>
            <w:shd w:val="clear" w:color="auto" w:fill="auto"/>
          </w:tcPr>
          <w:p w14:paraId="67BB27E7" w14:textId="77777777" w:rsidR="00F97226" w:rsidRPr="004E2050" w:rsidRDefault="00F97226" w:rsidP="00F97226">
            <w:pPr>
              <w:rPr>
                <w:sz w:val="22"/>
                <w:szCs w:val="22"/>
              </w:rPr>
            </w:pPr>
          </w:p>
        </w:tc>
        <w:tc>
          <w:tcPr>
            <w:tcW w:w="1984" w:type="dxa"/>
            <w:shd w:val="clear" w:color="auto" w:fill="EEECE1" w:themeFill="background2"/>
            <w:vAlign w:val="center"/>
          </w:tcPr>
          <w:p w14:paraId="11F6B3C5" w14:textId="77777777" w:rsidR="00F97226" w:rsidRPr="004E2050" w:rsidRDefault="00F97226" w:rsidP="00F97226">
            <w:pPr>
              <w:rPr>
                <w:b/>
                <w:sz w:val="22"/>
                <w:szCs w:val="22"/>
              </w:rPr>
            </w:pPr>
            <w:r w:rsidRPr="004E2050">
              <w:rPr>
                <w:b/>
                <w:sz w:val="22"/>
                <w:szCs w:val="22"/>
              </w:rPr>
              <w:t>NHS NUMBER</w:t>
            </w:r>
            <w:r w:rsidRPr="004E2050" w:rsidDel="00987EFF">
              <w:rPr>
                <w:b/>
                <w:sz w:val="22"/>
                <w:szCs w:val="22"/>
              </w:rPr>
              <w:t xml:space="preserve"> </w:t>
            </w:r>
          </w:p>
        </w:tc>
        <w:tc>
          <w:tcPr>
            <w:tcW w:w="4394" w:type="dxa"/>
            <w:shd w:val="clear" w:color="auto" w:fill="auto"/>
          </w:tcPr>
          <w:p w14:paraId="405B40CB" w14:textId="77777777" w:rsidR="00F97226" w:rsidRPr="002A6956" w:rsidRDefault="00F97226" w:rsidP="00F97226">
            <w:pPr>
              <w:rPr>
                <w:sz w:val="22"/>
                <w:szCs w:val="22"/>
              </w:rPr>
            </w:pPr>
          </w:p>
        </w:tc>
      </w:tr>
      <w:tr w:rsidR="00F97226" w:rsidRPr="002A6956" w14:paraId="71EB4D78" w14:textId="77777777" w:rsidTr="00F97226">
        <w:trPr>
          <w:trHeight w:val="480"/>
        </w:trPr>
        <w:tc>
          <w:tcPr>
            <w:tcW w:w="1702" w:type="dxa"/>
            <w:shd w:val="clear" w:color="auto" w:fill="EEECE1" w:themeFill="background2"/>
            <w:vAlign w:val="center"/>
          </w:tcPr>
          <w:p w14:paraId="09B7176C" w14:textId="77777777" w:rsidR="00F97226" w:rsidRPr="004E2050" w:rsidRDefault="00F97226" w:rsidP="00F97226">
            <w:pPr>
              <w:rPr>
                <w:b/>
                <w:sz w:val="22"/>
                <w:szCs w:val="22"/>
              </w:rPr>
            </w:pPr>
            <w:r w:rsidRPr="004E2050">
              <w:rPr>
                <w:b/>
                <w:sz w:val="22"/>
                <w:szCs w:val="22"/>
              </w:rPr>
              <w:t>SEX</w:t>
            </w:r>
          </w:p>
        </w:tc>
        <w:tc>
          <w:tcPr>
            <w:tcW w:w="2977" w:type="dxa"/>
            <w:shd w:val="clear" w:color="auto" w:fill="auto"/>
          </w:tcPr>
          <w:p w14:paraId="500A35D8" w14:textId="77777777" w:rsidR="00F97226" w:rsidRPr="004E2050" w:rsidRDefault="00F97226" w:rsidP="00F97226">
            <w:pPr>
              <w:rPr>
                <w:sz w:val="22"/>
                <w:szCs w:val="22"/>
              </w:rPr>
            </w:pPr>
            <w:r w:rsidRPr="004E2050">
              <w:rPr>
                <w:rFonts w:ascii="MS Gothic" w:eastAsia="MS Gothic" w:hAnsi="MS Gothic" w:hint="eastAsia"/>
                <w:sz w:val="22"/>
                <w:szCs w:val="22"/>
              </w:rPr>
              <w:t>☐</w:t>
            </w:r>
            <w:r w:rsidRPr="004E2050">
              <w:rPr>
                <w:sz w:val="22"/>
                <w:szCs w:val="22"/>
              </w:rPr>
              <w:t>Male</w:t>
            </w:r>
            <w:r>
              <w:rPr>
                <w:sz w:val="22"/>
                <w:szCs w:val="22"/>
              </w:rPr>
              <w:t xml:space="preserve">           </w:t>
            </w:r>
          </w:p>
          <w:p w14:paraId="32C06E5F" w14:textId="77777777" w:rsidR="00F97226" w:rsidRPr="004E2050" w:rsidRDefault="00F97226" w:rsidP="00F97226">
            <w:pPr>
              <w:rPr>
                <w:sz w:val="22"/>
                <w:szCs w:val="22"/>
              </w:rPr>
            </w:pPr>
            <w:r w:rsidRPr="004E2050">
              <w:rPr>
                <w:rFonts w:ascii="MS Gothic" w:eastAsia="MS Gothic" w:hAnsi="MS Gothic" w:hint="eastAsia"/>
                <w:sz w:val="22"/>
                <w:szCs w:val="22"/>
              </w:rPr>
              <w:t>☐</w:t>
            </w:r>
            <w:r w:rsidRPr="004E2050">
              <w:rPr>
                <w:sz w:val="22"/>
                <w:szCs w:val="22"/>
              </w:rPr>
              <w:t>Female</w:t>
            </w:r>
          </w:p>
          <w:p w14:paraId="1B56F041" w14:textId="77777777" w:rsidR="00F97226" w:rsidRPr="004E2050" w:rsidRDefault="00F97226" w:rsidP="00F97226">
            <w:pPr>
              <w:rPr>
                <w:sz w:val="22"/>
                <w:szCs w:val="22"/>
              </w:rPr>
            </w:pPr>
            <w:r w:rsidRPr="004E2050">
              <w:rPr>
                <w:rFonts w:ascii="MS Gothic" w:eastAsia="MS Gothic" w:hAnsi="MS Gothic" w:hint="eastAsia"/>
                <w:sz w:val="22"/>
                <w:szCs w:val="22"/>
              </w:rPr>
              <w:t>☐</w:t>
            </w:r>
            <w:r w:rsidRPr="004E2050">
              <w:rPr>
                <w:rFonts w:eastAsia="MS Gothic"/>
                <w:sz w:val="22"/>
                <w:szCs w:val="22"/>
              </w:rPr>
              <w:t>Other</w:t>
            </w:r>
          </w:p>
        </w:tc>
        <w:tc>
          <w:tcPr>
            <w:tcW w:w="1984" w:type="dxa"/>
            <w:shd w:val="clear" w:color="auto" w:fill="EEECE1" w:themeFill="background2"/>
            <w:vAlign w:val="center"/>
          </w:tcPr>
          <w:p w14:paraId="714BBADD" w14:textId="77777777" w:rsidR="00F97226" w:rsidRPr="004E2050" w:rsidRDefault="00F97226" w:rsidP="00F97226">
            <w:pPr>
              <w:rPr>
                <w:b/>
                <w:sz w:val="22"/>
                <w:szCs w:val="22"/>
              </w:rPr>
            </w:pPr>
            <w:r w:rsidRPr="004E2050">
              <w:rPr>
                <w:b/>
                <w:sz w:val="22"/>
                <w:szCs w:val="22"/>
              </w:rPr>
              <w:t>LANGUAGE PREFERRED</w:t>
            </w:r>
          </w:p>
        </w:tc>
        <w:tc>
          <w:tcPr>
            <w:tcW w:w="4394" w:type="dxa"/>
            <w:shd w:val="clear" w:color="auto" w:fill="auto"/>
          </w:tcPr>
          <w:p w14:paraId="014C948B" w14:textId="77777777" w:rsidR="00F97226" w:rsidRPr="002A6956" w:rsidRDefault="00F97226" w:rsidP="00F97226">
            <w:pPr>
              <w:rPr>
                <w:sz w:val="22"/>
                <w:szCs w:val="22"/>
              </w:rPr>
            </w:pPr>
          </w:p>
        </w:tc>
      </w:tr>
      <w:tr w:rsidR="00F97226" w:rsidRPr="002A6956" w14:paraId="7B97657E" w14:textId="77777777" w:rsidTr="00F97226">
        <w:tc>
          <w:tcPr>
            <w:tcW w:w="1702" w:type="dxa"/>
            <w:shd w:val="clear" w:color="auto" w:fill="EEECE1" w:themeFill="background2"/>
            <w:vAlign w:val="center"/>
          </w:tcPr>
          <w:p w14:paraId="6B07DE8B" w14:textId="77777777" w:rsidR="00F97226" w:rsidRPr="004E2050" w:rsidRDefault="00F97226" w:rsidP="00F97226">
            <w:pPr>
              <w:rPr>
                <w:b/>
                <w:sz w:val="22"/>
                <w:szCs w:val="22"/>
              </w:rPr>
            </w:pPr>
            <w:r w:rsidRPr="004E2050">
              <w:rPr>
                <w:b/>
                <w:sz w:val="22"/>
                <w:szCs w:val="22"/>
              </w:rPr>
              <w:t>DATE OF BIRTH</w:t>
            </w:r>
          </w:p>
        </w:tc>
        <w:tc>
          <w:tcPr>
            <w:tcW w:w="2977" w:type="dxa"/>
            <w:shd w:val="clear" w:color="auto" w:fill="auto"/>
          </w:tcPr>
          <w:p w14:paraId="27F159BB" w14:textId="77777777" w:rsidR="00F97226" w:rsidRPr="004E2050" w:rsidRDefault="00F97226" w:rsidP="00F97226">
            <w:pPr>
              <w:rPr>
                <w:sz w:val="22"/>
                <w:szCs w:val="22"/>
              </w:rPr>
            </w:pPr>
          </w:p>
        </w:tc>
        <w:tc>
          <w:tcPr>
            <w:tcW w:w="1984" w:type="dxa"/>
            <w:shd w:val="clear" w:color="auto" w:fill="EEECE1" w:themeFill="background2"/>
            <w:vAlign w:val="center"/>
          </w:tcPr>
          <w:p w14:paraId="710C2FAD" w14:textId="77777777" w:rsidR="00F97226" w:rsidRPr="004E2050" w:rsidRDefault="00F97226" w:rsidP="00F97226">
            <w:pPr>
              <w:rPr>
                <w:b/>
                <w:sz w:val="22"/>
                <w:szCs w:val="22"/>
              </w:rPr>
            </w:pPr>
            <w:r w:rsidRPr="004E2050">
              <w:rPr>
                <w:b/>
                <w:sz w:val="22"/>
                <w:szCs w:val="22"/>
              </w:rPr>
              <w:t>IS AN INTERPRETER REQUIRED?</w:t>
            </w:r>
          </w:p>
        </w:tc>
        <w:tc>
          <w:tcPr>
            <w:tcW w:w="4394" w:type="dxa"/>
            <w:shd w:val="clear" w:color="auto" w:fill="auto"/>
          </w:tcPr>
          <w:p w14:paraId="7B8DEA64" w14:textId="77777777" w:rsidR="00F97226" w:rsidRPr="002A6956" w:rsidRDefault="00F97226" w:rsidP="00F97226">
            <w:pPr>
              <w:rPr>
                <w:sz w:val="22"/>
                <w:szCs w:val="22"/>
              </w:rPr>
            </w:pPr>
            <w:r w:rsidRPr="002A6956">
              <w:rPr>
                <w:rFonts w:ascii="MS Gothic" w:eastAsia="MS Gothic" w:hAnsi="MS Gothic" w:hint="eastAsia"/>
                <w:sz w:val="22"/>
                <w:szCs w:val="22"/>
              </w:rPr>
              <w:t>☐</w:t>
            </w:r>
            <w:r w:rsidRPr="002A6956">
              <w:rPr>
                <w:sz w:val="22"/>
                <w:szCs w:val="22"/>
              </w:rPr>
              <w:t xml:space="preserve">  Yes </w:t>
            </w:r>
          </w:p>
          <w:p w14:paraId="0E6609EC" w14:textId="77777777" w:rsidR="00F97226" w:rsidRPr="002A6956" w:rsidRDefault="00F97226" w:rsidP="00F97226">
            <w:pPr>
              <w:rPr>
                <w:sz w:val="22"/>
                <w:szCs w:val="22"/>
              </w:rPr>
            </w:pPr>
            <w:r w:rsidRPr="00A022A5">
              <w:rPr>
                <w:rFonts w:ascii="MS Gothic" w:eastAsia="MS Gothic" w:hAnsi="MS Gothic" w:hint="eastAsia"/>
                <w:sz w:val="22"/>
                <w:szCs w:val="22"/>
              </w:rPr>
              <w:t>☐</w:t>
            </w:r>
            <w:r w:rsidRPr="00A022A5">
              <w:rPr>
                <w:sz w:val="22"/>
                <w:szCs w:val="22"/>
              </w:rPr>
              <w:t xml:space="preserve">  No</w:t>
            </w:r>
          </w:p>
        </w:tc>
      </w:tr>
      <w:tr w:rsidR="00F97226" w:rsidRPr="002A6956" w14:paraId="60D6C835" w14:textId="77777777" w:rsidTr="00F97226">
        <w:trPr>
          <w:trHeight w:val="1327"/>
        </w:trPr>
        <w:tc>
          <w:tcPr>
            <w:tcW w:w="1702" w:type="dxa"/>
            <w:shd w:val="clear" w:color="auto" w:fill="EEECE1" w:themeFill="background2"/>
            <w:vAlign w:val="center"/>
          </w:tcPr>
          <w:p w14:paraId="7A1D8CE7" w14:textId="77777777" w:rsidR="00F97226" w:rsidRPr="004E2050" w:rsidRDefault="00F97226" w:rsidP="00F97226">
            <w:pPr>
              <w:rPr>
                <w:b/>
                <w:sz w:val="22"/>
                <w:szCs w:val="22"/>
              </w:rPr>
            </w:pPr>
            <w:r w:rsidRPr="004E2050">
              <w:rPr>
                <w:b/>
                <w:sz w:val="22"/>
                <w:szCs w:val="22"/>
              </w:rPr>
              <w:t>EMAIL ADDRESS</w:t>
            </w:r>
          </w:p>
        </w:tc>
        <w:tc>
          <w:tcPr>
            <w:tcW w:w="2977" w:type="dxa"/>
            <w:shd w:val="clear" w:color="auto" w:fill="auto"/>
            <w:vAlign w:val="center"/>
          </w:tcPr>
          <w:p w14:paraId="5AB37D1E" w14:textId="77777777" w:rsidR="00F97226" w:rsidRPr="004E2050" w:rsidRDefault="00F97226" w:rsidP="00F97226">
            <w:pPr>
              <w:rPr>
                <w:sz w:val="22"/>
                <w:szCs w:val="22"/>
              </w:rPr>
            </w:pPr>
          </w:p>
        </w:tc>
        <w:tc>
          <w:tcPr>
            <w:tcW w:w="1984" w:type="dxa"/>
            <w:shd w:val="clear" w:color="auto" w:fill="EEECE1" w:themeFill="background2"/>
            <w:vAlign w:val="center"/>
          </w:tcPr>
          <w:p w14:paraId="32D3C3D6" w14:textId="77777777" w:rsidR="00F97226" w:rsidRPr="004E2050" w:rsidRDefault="00F97226" w:rsidP="00F97226">
            <w:pPr>
              <w:rPr>
                <w:b/>
                <w:sz w:val="22"/>
                <w:szCs w:val="22"/>
              </w:rPr>
            </w:pPr>
            <w:r w:rsidRPr="004E2050">
              <w:rPr>
                <w:b/>
                <w:sz w:val="22"/>
                <w:szCs w:val="22"/>
              </w:rPr>
              <w:t>CONSENT</w:t>
            </w:r>
          </w:p>
        </w:tc>
        <w:tc>
          <w:tcPr>
            <w:tcW w:w="4394" w:type="dxa"/>
            <w:shd w:val="clear" w:color="auto" w:fill="auto"/>
            <w:vAlign w:val="center"/>
          </w:tcPr>
          <w:p w14:paraId="010CBDB7" w14:textId="77777777" w:rsidR="00F97226" w:rsidRPr="002A6956" w:rsidRDefault="00F97226" w:rsidP="00F97226">
            <w:pPr>
              <w:rPr>
                <w:sz w:val="22"/>
                <w:szCs w:val="22"/>
              </w:rPr>
            </w:pPr>
            <w:r w:rsidRPr="007603DE">
              <w:rPr>
                <w:rFonts w:eastAsia="MS Gothic"/>
                <w:sz w:val="22"/>
                <w:szCs w:val="22"/>
              </w:rPr>
              <w:t>Does the service user fully consent to the referral?</w:t>
            </w:r>
            <w:r>
              <w:rPr>
                <w:rFonts w:eastAsia="MS Gothic"/>
                <w:sz w:val="22"/>
                <w:szCs w:val="22"/>
              </w:rPr>
              <w:br/>
            </w:r>
            <w:r w:rsidRPr="00A022A5">
              <w:rPr>
                <w:rFonts w:ascii="MS Gothic" w:eastAsia="MS Gothic" w:hAnsi="MS Gothic" w:hint="eastAsia"/>
                <w:sz w:val="22"/>
                <w:szCs w:val="22"/>
              </w:rPr>
              <w:t>☐</w:t>
            </w:r>
            <w:r w:rsidRPr="00A022A5">
              <w:rPr>
                <w:rFonts w:ascii="MS Gothic" w:eastAsia="MS Gothic" w:hAnsi="MS Gothic"/>
                <w:sz w:val="22"/>
                <w:szCs w:val="22"/>
              </w:rPr>
              <w:t xml:space="preserve"> </w:t>
            </w:r>
            <w:r w:rsidRPr="00A022A5">
              <w:rPr>
                <w:sz w:val="22"/>
                <w:szCs w:val="22"/>
              </w:rPr>
              <w:t>Yes</w:t>
            </w:r>
            <w:r>
              <w:rPr>
                <w:sz w:val="22"/>
                <w:szCs w:val="22"/>
              </w:rPr>
              <w:t xml:space="preserve">  </w:t>
            </w:r>
            <w:r w:rsidRPr="002A6956">
              <w:rPr>
                <w:rFonts w:ascii="MS Gothic" w:eastAsia="MS Gothic" w:hAnsi="MS Gothic" w:hint="eastAsia"/>
                <w:sz w:val="22"/>
                <w:szCs w:val="22"/>
              </w:rPr>
              <w:t>☐</w:t>
            </w:r>
            <w:r w:rsidRPr="002A6956">
              <w:rPr>
                <w:sz w:val="22"/>
                <w:szCs w:val="22"/>
              </w:rPr>
              <w:t xml:space="preserve">  No</w:t>
            </w:r>
            <w:r>
              <w:rPr>
                <w:sz w:val="22"/>
                <w:szCs w:val="22"/>
              </w:rPr>
              <w:t xml:space="preserve"> </w:t>
            </w:r>
            <w:r w:rsidRPr="007603DE">
              <w:rPr>
                <w:i/>
                <w:sz w:val="16"/>
                <w:szCs w:val="16"/>
              </w:rPr>
              <w:t>(</w:t>
            </w:r>
            <w:r w:rsidRPr="0089264A">
              <w:rPr>
                <w:i/>
                <w:sz w:val="16"/>
                <w:szCs w:val="16"/>
              </w:rPr>
              <w:t xml:space="preserve">If no, please obtain consent </w:t>
            </w:r>
            <w:r>
              <w:rPr>
                <w:i/>
                <w:sz w:val="16"/>
                <w:szCs w:val="16"/>
              </w:rPr>
              <w:t xml:space="preserve">- </w:t>
            </w:r>
            <w:r w:rsidRPr="007603DE">
              <w:rPr>
                <w:i/>
                <w:sz w:val="16"/>
                <w:szCs w:val="16"/>
              </w:rPr>
              <w:t>referrals are not accepted into the service if full consent is not given)</w:t>
            </w:r>
          </w:p>
        </w:tc>
      </w:tr>
      <w:tr w:rsidR="00F97226" w:rsidRPr="002A6956" w14:paraId="5175D14C" w14:textId="77777777" w:rsidTr="00F97226">
        <w:trPr>
          <w:trHeight w:val="739"/>
        </w:trPr>
        <w:tc>
          <w:tcPr>
            <w:tcW w:w="4679" w:type="dxa"/>
            <w:gridSpan w:val="2"/>
            <w:shd w:val="clear" w:color="auto" w:fill="EEECE1" w:themeFill="background2"/>
            <w:vAlign w:val="center"/>
          </w:tcPr>
          <w:p w14:paraId="2ACB71F9" w14:textId="77777777" w:rsidR="00F97226" w:rsidRPr="007A11FD" w:rsidRDefault="00F97226" w:rsidP="00F97226">
            <w:r>
              <w:t>Does the service user want someone to contact us on their behalf (e.g. partner, parent) when arranging an initial appointment?</w:t>
            </w:r>
          </w:p>
        </w:tc>
        <w:tc>
          <w:tcPr>
            <w:tcW w:w="6378" w:type="dxa"/>
            <w:gridSpan w:val="2"/>
            <w:shd w:val="clear" w:color="auto" w:fill="auto"/>
            <w:vAlign w:val="center"/>
          </w:tcPr>
          <w:p w14:paraId="59E01ECB" w14:textId="77777777" w:rsidR="00F97226" w:rsidRPr="000B3919" w:rsidRDefault="00F97226" w:rsidP="00F97226">
            <w:pPr>
              <w:rPr>
                <w:sz w:val="22"/>
                <w:szCs w:val="22"/>
              </w:rPr>
            </w:pPr>
            <w:r>
              <w:rPr>
                <w:rFonts w:eastAsia="MS Gothic"/>
                <w:sz w:val="22"/>
                <w:szCs w:val="22"/>
              </w:rPr>
              <w:t>If YES, please provide name and contact details…</w:t>
            </w:r>
            <w:r>
              <w:rPr>
                <w:rFonts w:eastAsia="MS Gothic"/>
                <w:sz w:val="22"/>
                <w:szCs w:val="22"/>
              </w:rPr>
              <w:br/>
            </w:r>
          </w:p>
          <w:p w14:paraId="060A3A93" w14:textId="77777777" w:rsidR="00F97226" w:rsidRPr="000B3919" w:rsidRDefault="00F97226" w:rsidP="00F97226">
            <w:pPr>
              <w:rPr>
                <w:sz w:val="22"/>
                <w:szCs w:val="22"/>
              </w:rPr>
            </w:pPr>
          </w:p>
        </w:tc>
      </w:tr>
      <w:tr w:rsidR="00F97226" w:rsidRPr="002A6956" w14:paraId="5B6228A8" w14:textId="77777777" w:rsidTr="00F97226">
        <w:trPr>
          <w:trHeight w:val="739"/>
        </w:trPr>
        <w:tc>
          <w:tcPr>
            <w:tcW w:w="4679" w:type="dxa"/>
            <w:gridSpan w:val="2"/>
            <w:shd w:val="clear" w:color="auto" w:fill="EEECE1" w:themeFill="background2"/>
            <w:vAlign w:val="center"/>
          </w:tcPr>
          <w:p w14:paraId="2FEB3DC8" w14:textId="77777777" w:rsidR="00F97226" w:rsidRDefault="00F97226" w:rsidP="00F97226">
            <w:r>
              <w:t>What is the service user’s preferred method of contact?</w:t>
            </w:r>
          </w:p>
        </w:tc>
        <w:tc>
          <w:tcPr>
            <w:tcW w:w="6378" w:type="dxa"/>
            <w:gridSpan w:val="2"/>
            <w:shd w:val="clear" w:color="auto" w:fill="auto"/>
            <w:vAlign w:val="center"/>
          </w:tcPr>
          <w:p w14:paraId="6EADEE15" w14:textId="77777777" w:rsidR="00F97226" w:rsidRPr="00A022A5" w:rsidRDefault="00F97226" w:rsidP="00F97226">
            <w:pPr>
              <w:rPr>
                <w:sz w:val="22"/>
                <w:szCs w:val="22"/>
              </w:rPr>
            </w:pPr>
            <w:r w:rsidRPr="00A022A5">
              <w:rPr>
                <w:rFonts w:ascii="MS Gothic" w:eastAsia="MS Gothic" w:hAnsi="MS Gothic" w:hint="eastAsia"/>
                <w:sz w:val="22"/>
                <w:szCs w:val="22"/>
              </w:rPr>
              <w:t>☐</w:t>
            </w:r>
            <w:r>
              <w:rPr>
                <w:sz w:val="22"/>
                <w:szCs w:val="22"/>
              </w:rPr>
              <w:t xml:space="preserve">Telephone </w:t>
            </w:r>
          </w:p>
          <w:p w14:paraId="21937FF6" w14:textId="77777777" w:rsidR="00F97226" w:rsidRPr="00A022A5" w:rsidRDefault="00F97226" w:rsidP="00F97226">
            <w:pPr>
              <w:rPr>
                <w:sz w:val="22"/>
                <w:szCs w:val="22"/>
              </w:rPr>
            </w:pPr>
            <w:r w:rsidRPr="00A022A5">
              <w:rPr>
                <w:rFonts w:ascii="MS Gothic" w:eastAsia="MS Gothic" w:hAnsi="MS Gothic" w:hint="eastAsia"/>
                <w:sz w:val="22"/>
                <w:szCs w:val="22"/>
              </w:rPr>
              <w:t>☐</w:t>
            </w:r>
            <w:r>
              <w:rPr>
                <w:sz w:val="22"/>
                <w:szCs w:val="22"/>
              </w:rPr>
              <w:t xml:space="preserve">Email </w:t>
            </w:r>
          </w:p>
          <w:p w14:paraId="32A0BC3C" w14:textId="77777777" w:rsidR="00F97226" w:rsidRDefault="00F97226" w:rsidP="00F97226">
            <w:pPr>
              <w:rPr>
                <w:rFonts w:eastAsia="MS Gothic"/>
                <w:sz w:val="22"/>
                <w:szCs w:val="22"/>
              </w:rPr>
            </w:pPr>
            <w:r w:rsidRPr="00A022A5">
              <w:rPr>
                <w:rFonts w:ascii="MS Gothic" w:eastAsia="MS Gothic" w:hAnsi="MS Gothic" w:hint="eastAsia"/>
                <w:sz w:val="22"/>
                <w:szCs w:val="22"/>
              </w:rPr>
              <w:t>☐</w:t>
            </w:r>
            <w:r>
              <w:rPr>
                <w:rFonts w:eastAsia="MS Gothic"/>
                <w:sz w:val="22"/>
                <w:szCs w:val="22"/>
              </w:rPr>
              <w:t>Letter</w:t>
            </w:r>
          </w:p>
        </w:tc>
      </w:tr>
    </w:tbl>
    <w:tbl>
      <w:tblPr>
        <w:tblpPr w:leftFromText="180" w:rightFromText="180" w:vertAnchor="text" w:horzAnchor="margin" w:tblpX="-176" w:tblpY="324"/>
        <w:tblW w:w="11023"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1878"/>
        <w:gridCol w:w="2977"/>
        <w:gridCol w:w="1984"/>
        <w:gridCol w:w="4184"/>
      </w:tblGrid>
      <w:tr w:rsidR="00F97226" w:rsidRPr="002A6956" w14:paraId="2C3C9588" w14:textId="77777777" w:rsidTr="00F97226">
        <w:tc>
          <w:tcPr>
            <w:tcW w:w="11023" w:type="dxa"/>
            <w:gridSpan w:val="4"/>
            <w:shd w:val="clear" w:color="auto" w:fill="1F497D"/>
          </w:tcPr>
          <w:p w14:paraId="5FBE8D38" w14:textId="77777777" w:rsidR="00F97226" w:rsidRPr="002A6956" w:rsidRDefault="00F97226" w:rsidP="00F97226">
            <w:pPr>
              <w:rPr>
                <w:sz w:val="22"/>
                <w:szCs w:val="22"/>
              </w:rPr>
            </w:pPr>
            <w:r w:rsidRPr="002A6956">
              <w:rPr>
                <w:b/>
                <w:color w:val="FFFFFF"/>
                <w:sz w:val="26"/>
                <w:szCs w:val="26"/>
              </w:rPr>
              <w:t>GP DETAILS</w:t>
            </w:r>
          </w:p>
        </w:tc>
      </w:tr>
      <w:tr w:rsidR="00F97226" w:rsidRPr="002A6956" w14:paraId="3396BFA1" w14:textId="77777777" w:rsidTr="00F97226">
        <w:tc>
          <w:tcPr>
            <w:tcW w:w="1878" w:type="dxa"/>
            <w:shd w:val="clear" w:color="auto" w:fill="EEECE1" w:themeFill="background2"/>
            <w:vAlign w:val="center"/>
          </w:tcPr>
          <w:p w14:paraId="2B41435F" w14:textId="77777777" w:rsidR="00F97226" w:rsidRPr="002A6956" w:rsidRDefault="00F97226" w:rsidP="00F97226">
            <w:pPr>
              <w:rPr>
                <w:b/>
                <w:sz w:val="22"/>
                <w:szCs w:val="22"/>
              </w:rPr>
            </w:pPr>
            <w:r w:rsidRPr="002A6956">
              <w:rPr>
                <w:b/>
                <w:sz w:val="22"/>
                <w:szCs w:val="22"/>
              </w:rPr>
              <w:t>NAME</w:t>
            </w:r>
          </w:p>
        </w:tc>
        <w:tc>
          <w:tcPr>
            <w:tcW w:w="2977" w:type="dxa"/>
            <w:shd w:val="clear" w:color="auto" w:fill="auto"/>
          </w:tcPr>
          <w:p w14:paraId="01C25980" w14:textId="77777777" w:rsidR="00F97226" w:rsidRPr="002A6956" w:rsidRDefault="00F97226" w:rsidP="00F97226">
            <w:pPr>
              <w:rPr>
                <w:sz w:val="22"/>
                <w:szCs w:val="22"/>
              </w:rPr>
            </w:pPr>
          </w:p>
        </w:tc>
        <w:tc>
          <w:tcPr>
            <w:tcW w:w="1984" w:type="dxa"/>
            <w:shd w:val="clear" w:color="auto" w:fill="EEECE1" w:themeFill="background2"/>
            <w:vAlign w:val="center"/>
          </w:tcPr>
          <w:p w14:paraId="17F029A4" w14:textId="77777777" w:rsidR="00F97226" w:rsidRPr="002A6956" w:rsidRDefault="00F97226" w:rsidP="00F97226">
            <w:pPr>
              <w:rPr>
                <w:b/>
                <w:sz w:val="22"/>
                <w:szCs w:val="22"/>
              </w:rPr>
            </w:pPr>
            <w:r w:rsidRPr="002A6956">
              <w:rPr>
                <w:b/>
                <w:sz w:val="22"/>
                <w:szCs w:val="22"/>
              </w:rPr>
              <w:t>ADDRESS INC TOWN, COUNTY &amp; POSTCODE</w:t>
            </w:r>
          </w:p>
        </w:tc>
        <w:tc>
          <w:tcPr>
            <w:tcW w:w="4184" w:type="dxa"/>
            <w:shd w:val="clear" w:color="auto" w:fill="auto"/>
          </w:tcPr>
          <w:p w14:paraId="737A3D83" w14:textId="77777777" w:rsidR="00F97226" w:rsidRPr="002A6956" w:rsidRDefault="00F97226" w:rsidP="00F97226">
            <w:pPr>
              <w:rPr>
                <w:sz w:val="22"/>
                <w:szCs w:val="22"/>
              </w:rPr>
            </w:pPr>
          </w:p>
        </w:tc>
      </w:tr>
      <w:tr w:rsidR="00F97226" w:rsidRPr="002A6956" w14:paraId="2799849E" w14:textId="77777777" w:rsidTr="00F97226">
        <w:tc>
          <w:tcPr>
            <w:tcW w:w="1878" w:type="dxa"/>
            <w:shd w:val="clear" w:color="auto" w:fill="EEECE1" w:themeFill="background2"/>
            <w:vAlign w:val="center"/>
          </w:tcPr>
          <w:p w14:paraId="394252D7" w14:textId="77777777" w:rsidR="00F97226" w:rsidRPr="002A6956" w:rsidRDefault="00F97226" w:rsidP="00F97226">
            <w:pPr>
              <w:rPr>
                <w:b/>
                <w:sz w:val="22"/>
                <w:szCs w:val="22"/>
              </w:rPr>
            </w:pPr>
            <w:r w:rsidRPr="002A6956">
              <w:rPr>
                <w:b/>
                <w:sz w:val="22"/>
                <w:szCs w:val="22"/>
              </w:rPr>
              <w:t>EMAIL</w:t>
            </w:r>
          </w:p>
        </w:tc>
        <w:tc>
          <w:tcPr>
            <w:tcW w:w="2977" w:type="dxa"/>
            <w:shd w:val="clear" w:color="auto" w:fill="auto"/>
          </w:tcPr>
          <w:p w14:paraId="4070C34B" w14:textId="77777777" w:rsidR="00F97226" w:rsidRPr="002A6956" w:rsidRDefault="00F97226" w:rsidP="00F97226">
            <w:pPr>
              <w:rPr>
                <w:sz w:val="22"/>
                <w:szCs w:val="22"/>
              </w:rPr>
            </w:pPr>
          </w:p>
        </w:tc>
        <w:tc>
          <w:tcPr>
            <w:tcW w:w="1984" w:type="dxa"/>
            <w:shd w:val="clear" w:color="auto" w:fill="EEECE1" w:themeFill="background2"/>
            <w:vAlign w:val="center"/>
          </w:tcPr>
          <w:p w14:paraId="4100EF22" w14:textId="77777777" w:rsidR="00F97226" w:rsidRPr="002A6956" w:rsidRDefault="00F97226" w:rsidP="00F97226">
            <w:pPr>
              <w:rPr>
                <w:b/>
                <w:sz w:val="22"/>
                <w:szCs w:val="22"/>
              </w:rPr>
            </w:pPr>
            <w:r w:rsidRPr="002A6956">
              <w:rPr>
                <w:b/>
                <w:sz w:val="22"/>
                <w:szCs w:val="22"/>
              </w:rPr>
              <w:t>TELEPHONE NUMBER</w:t>
            </w:r>
          </w:p>
        </w:tc>
        <w:tc>
          <w:tcPr>
            <w:tcW w:w="4184" w:type="dxa"/>
            <w:shd w:val="clear" w:color="auto" w:fill="auto"/>
          </w:tcPr>
          <w:p w14:paraId="5BE2D1DA" w14:textId="77777777" w:rsidR="00F97226" w:rsidRPr="002A6956" w:rsidRDefault="00F97226" w:rsidP="00F97226">
            <w:pPr>
              <w:rPr>
                <w:sz w:val="22"/>
                <w:szCs w:val="22"/>
              </w:rPr>
            </w:pPr>
          </w:p>
        </w:tc>
      </w:tr>
      <w:tr w:rsidR="00F97226" w:rsidRPr="002A6956" w14:paraId="3AECAA8F" w14:textId="77777777" w:rsidTr="00F97226">
        <w:tc>
          <w:tcPr>
            <w:tcW w:w="1878" w:type="dxa"/>
            <w:tcBorders>
              <w:bottom w:val="single" w:sz="18" w:space="0" w:color="auto"/>
            </w:tcBorders>
            <w:shd w:val="clear" w:color="auto" w:fill="EEECE1" w:themeFill="background2"/>
            <w:vAlign w:val="center"/>
          </w:tcPr>
          <w:p w14:paraId="478174DE" w14:textId="77777777" w:rsidR="00F97226" w:rsidRPr="002A6956" w:rsidRDefault="00F97226" w:rsidP="00F97226">
            <w:pPr>
              <w:rPr>
                <w:b/>
                <w:sz w:val="22"/>
                <w:szCs w:val="22"/>
              </w:rPr>
            </w:pPr>
            <w:r w:rsidRPr="002A6956">
              <w:rPr>
                <w:b/>
                <w:sz w:val="22"/>
                <w:szCs w:val="22"/>
              </w:rPr>
              <w:t>REFERRER DETAILS</w:t>
            </w:r>
          </w:p>
          <w:p w14:paraId="4C6D4FD3" w14:textId="77777777" w:rsidR="00F97226" w:rsidRPr="002A6956" w:rsidRDefault="00F97226" w:rsidP="00F97226">
            <w:pPr>
              <w:rPr>
                <w:i/>
                <w:sz w:val="16"/>
                <w:szCs w:val="16"/>
              </w:rPr>
            </w:pPr>
            <w:r w:rsidRPr="002A6956">
              <w:rPr>
                <w:i/>
                <w:sz w:val="16"/>
                <w:szCs w:val="16"/>
              </w:rPr>
              <w:t>(If different from GP details above)</w:t>
            </w:r>
          </w:p>
        </w:tc>
        <w:tc>
          <w:tcPr>
            <w:tcW w:w="9145" w:type="dxa"/>
            <w:gridSpan w:val="3"/>
            <w:tcBorders>
              <w:bottom w:val="single" w:sz="18" w:space="0" w:color="auto"/>
            </w:tcBorders>
            <w:shd w:val="clear" w:color="auto" w:fill="auto"/>
          </w:tcPr>
          <w:p w14:paraId="189C3011" w14:textId="77777777" w:rsidR="00F97226" w:rsidRPr="002A6956" w:rsidRDefault="00F97226" w:rsidP="00F97226">
            <w:pPr>
              <w:rPr>
                <w:sz w:val="22"/>
                <w:szCs w:val="22"/>
              </w:rPr>
            </w:pPr>
            <w:r w:rsidRPr="002A6956">
              <w:rPr>
                <w:sz w:val="22"/>
                <w:szCs w:val="22"/>
              </w:rPr>
              <w:t>Name:</w:t>
            </w:r>
            <w:r w:rsidRPr="002A6956">
              <w:rPr>
                <w:sz w:val="22"/>
                <w:szCs w:val="22"/>
              </w:rPr>
              <w:br/>
              <w:t>Address:</w:t>
            </w:r>
            <w:r w:rsidRPr="002A6956">
              <w:rPr>
                <w:sz w:val="22"/>
                <w:szCs w:val="22"/>
              </w:rPr>
              <w:br/>
              <w:t>Contact Number/Email:</w:t>
            </w:r>
          </w:p>
        </w:tc>
      </w:tr>
      <w:tr w:rsidR="00F97226" w:rsidRPr="002A6956" w14:paraId="5D3DA16E" w14:textId="77777777" w:rsidTr="00F97226">
        <w:trPr>
          <w:trHeight w:val="419"/>
        </w:trPr>
        <w:tc>
          <w:tcPr>
            <w:tcW w:w="11023" w:type="dxa"/>
            <w:gridSpan w:val="4"/>
            <w:tcBorders>
              <w:bottom w:val="single" w:sz="18" w:space="0" w:color="auto"/>
            </w:tcBorders>
            <w:shd w:val="clear" w:color="auto" w:fill="EEECE1" w:themeFill="background2"/>
            <w:vAlign w:val="center"/>
          </w:tcPr>
          <w:p w14:paraId="2457F423" w14:textId="77777777" w:rsidR="00F97226" w:rsidRPr="0086152D" w:rsidRDefault="00F97226" w:rsidP="00F97226">
            <w:pPr>
              <w:rPr>
                <w:sz w:val="2"/>
              </w:rPr>
            </w:pPr>
            <w:r w:rsidRPr="0086152D">
              <w:rPr>
                <w:sz w:val="22"/>
                <w:szCs w:val="22"/>
              </w:rPr>
              <w:t>Please outline the reason for your referral including description of any areas of impaired functioning:</w:t>
            </w:r>
          </w:p>
        </w:tc>
      </w:tr>
      <w:tr w:rsidR="00F97226" w:rsidRPr="002A6956" w14:paraId="22173A74" w14:textId="77777777" w:rsidTr="00F97226">
        <w:trPr>
          <w:trHeight w:val="2114"/>
        </w:trPr>
        <w:tc>
          <w:tcPr>
            <w:tcW w:w="11023" w:type="dxa"/>
            <w:gridSpan w:val="4"/>
            <w:tcBorders>
              <w:top w:val="single" w:sz="18" w:space="0" w:color="auto"/>
            </w:tcBorders>
            <w:shd w:val="clear" w:color="auto" w:fill="auto"/>
            <w:vAlign w:val="center"/>
          </w:tcPr>
          <w:p w14:paraId="2066D413" w14:textId="77777777" w:rsidR="00F97226" w:rsidRDefault="00F97226" w:rsidP="00F97226">
            <w:pPr>
              <w:rPr>
                <w:sz w:val="22"/>
                <w:szCs w:val="22"/>
              </w:rPr>
            </w:pPr>
          </w:p>
          <w:p w14:paraId="23E2B1F3" w14:textId="77777777" w:rsidR="00F97226" w:rsidRDefault="00F97226" w:rsidP="00F97226">
            <w:pPr>
              <w:rPr>
                <w:sz w:val="22"/>
                <w:szCs w:val="22"/>
              </w:rPr>
            </w:pPr>
          </w:p>
          <w:p w14:paraId="4AD170F9" w14:textId="77777777" w:rsidR="00F97226" w:rsidRDefault="00F97226" w:rsidP="00F97226">
            <w:pPr>
              <w:rPr>
                <w:sz w:val="22"/>
                <w:szCs w:val="22"/>
              </w:rPr>
            </w:pPr>
          </w:p>
          <w:p w14:paraId="5FE7D50D" w14:textId="77777777" w:rsidR="00F97226" w:rsidRDefault="00F97226" w:rsidP="00F97226">
            <w:pPr>
              <w:rPr>
                <w:sz w:val="22"/>
                <w:szCs w:val="22"/>
              </w:rPr>
            </w:pPr>
          </w:p>
          <w:p w14:paraId="5BE53055" w14:textId="77777777" w:rsidR="00F97226" w:rsidRDefault="00F97226" w:rsidP="00F97226">
            <w:pPr>
              <w:rPr>
                <w:sz w:val="22"/>
                <w:szCs w:val="22"/>
              </w:rPr>
            </w:pPr>
          </w:p>
          <w:p w14:paraId="027C1A34" w14:textId="77777777" w:rsidR="00F97226" w:rsidRDefault="00F97226" w:rsidP="00F97226">
            <w:pPr>
              <w:rPr>
                <w:sz w:val="22"/>
                <w:szCs w:val="22"/>
              </w:rPr>
            </w:pPr>
          </w:p>
          <w:p w14:paraId="6E05F0E3" w14:textId="77777777" w:rsidR="00F97226" w:rsidRDefault="00F97226" w:rsidP="00F97226">
            <w:pPr>
              <w:rPr>
                <w:sz w:val="22"/>
                <w:szCs w:val="22"/>
              </w:rPr>
            </w:pPr>
          </w:p>
          <w:p w14:paraId="74F736EA" w14:textId="77777777" w:rsidR="00F97226" w:rsidRDefault="00F97226" w:rsidP="00F97226">
            <w:pPr>
              <w:rPr>
                <w:sz w:val="22"/>
                <w:szCs w:val="22"/>
              </w:rPr>
            </w:pPr>
          </w:p>
          <w:p w14:paraId="4B02A8EA" w14:textId="77777777" w:rsidR="00F97226" w:rsidRDefault="00F97226" w:rsidP="00F97226">
            <w:pPr>
              <w:rPr>
                <w:sz w:val="22"/>
                <w:szCs w:val="22"/>
              </w:rPr>
            </w:pPr>
          </w:p>
          <w:p w14:paraId="4017073A" w14:textId="77777777" w:rsidR="00F97226" w:rsidRDefault="00F97226" w:rsidP="00F97226">
            <w:pPr>
              <w:rPr>
                <w:sz w:val="22"/>
                <w:szCs w:val="22"/>
              </w:rPr>
            </w:pPr>
          </w:p>
          <w:p w14:paraId="4E7D1D54" w14:textId="77777777" w:rsidR="00F97226" w:rsidRDefault="00F97226" w:rsidP="00F97226">
            <w:pPr>
              <w:rPr>
                <w:sz w:val="22"/>
                <w:szCs w:val="22"/>
              </w:rPr>
            </w:pPr>
          </w:p>
          <w:p w14:paraId="30DAF084" w14:textId="77777777" w:rsidR="00F97226" w:rsidRDefault="00F97226" w:rsidP="00F97226">
            <w:pPr>
              <w:rPr>
                <w:sz w:val="22"/>
                <w:szCs w:val="22"/>
              </w:rPr>
            </w:pPr>
          </w:p>
          <w:p w14:paraId="5A49B8FD" w14:textId="77777777" w:rsidR="00F97226" w:rsidRDefault="00F97226" w:rsidP="00F97226">
            <w:pPr>
              <w:rPr>
                <w:sz w:val="22"/>
                <w:szCs w:val="22"/>
              </w:rPr>
            </w:pPr>
          </w:p>
          <w:p w14:paraId="594AB539" w14:textId="77777777" w:rsidR="00F97226" w:rsidRPr="002A6956" w:rsidRDefault="00F97226" w:rsidP="00F97226">
            <w:pPr>
              <w:rPr>
                <w:sz w:val="22"/>
                <w:szCs w:val="22"/>
              </w:rPr>
            </w:pPr>
          </w:p>
        </w:tc>
      </w:tr>
    </w:tbl>
    <w:p w14:paraId="702A3972" w14:textId="77777777" w:rsidR="00F97226" w:rsidRDefault="00F97226" w:rsidP="00F97226">
      <w:pPr>
        <w:rPr>
          <w:sz w:val="2"/>
        </w:rPr>
      </w:pPr>
    </w:p>
    <w:p w14:paraId="1EEACB4B" w14:textId="77777777" w:rsidR="00F97226" w:rsidRDefault="00F97226" w:rsidP="00F97226">
      <w:pPr>
        <w:rPr>
          <w:sz w:val="2"/>
        </w:rPr>
      </w:pPr>
    </w:p>
    <w:p w14:paraId="3085BFE8" w14:textId="77777777" w:rsidR="00F97226" w:rsidRDefault="00F97226" w:rsidP="00F97226">
      <w:pPr>
        <w:rPr>
          <w:sz w:val="2"/>
        </w:rPr>
      </w:pPr>
    </w:p>
    <w:tbl>
      <w:tblPr>
        <w:tblStyle w:val="TableGrid"/>
        <w:tblW w:w="11057" w:type="dxa"/>
        <w:tblInd w:w="-176" w:type="dxa"/>
        <w:tblLook w:val="04A0" w:firstRow="1" w:lastRow="0" w:firstColumn="1" w:lastColumn="0" w:noHBand="0" w:noVBand="1"/>
      </w:tblPr>
      <w:tblGrid>
        <w:gridCol w:w="11057"/>
      </w:tblGrid>
      <w:tr w:rsidR="00F97226" w14:paraId="64F77282" w14:textId="77777777" w:rsidTr="00F97226">
        <w:trPr>
          <w:trHeight w:val="734"/>
        </w:trPr>
        <w:tc>
          <w:tcPr>
            <w:tcW w:w="11057" w:type="dxa"/>
            <w:tcBorders>
              <w:top w:val="single" w:sz="18" w:space="0" w:color="auto"/>
              <w:left w:val="single" w:sz="18" w:space="0" w:color="auto"/>
              <w:bottom w:val="single" w:sz="18" w:space="0" w:color="auto"/>
              <w:right w:val="single" w:sz="18" w:space="0" w:color="auto"/>
            </w:tcBorders>
            <w:shd w:val="clear" w:color="auto" w:fill="EEECE1" w:themeFill="background2"/>
          </w:tcPr>
          <w:p w14:paraId="162001F3" w14:textId="77777777" w:rsidR="00F97226" w:rsidRPr="0086152D" w:rsidRDefault="00F97226" w:rsidP="00F97226">
            <w:r w:rsidRPr="00BF1AC0">
              <w:rPr>
                <w:sz w:val="22"/>
                <w:szCs w:val="22"/>
              </w:rPr>
              <w:t xml:space="preserve">Please provide information about any current or previous physical and mental health difficulties (including sleep) and details of current medication </w:t>
            </w:r>
            <w:r w:rsidRPr="00BF1AC0">
              <w:rPr>
                <w:b/>
                <w:sz w:val="22"/>
                <w:szCs w:val="22"/>
              </w:rPr>
              <w:t>(o</w:t>
            </w:r>
            <w:r>
              <w:rPr>
                <w:b/>
                <w:sz w:val="22"/>
                <w:szCs w:val="22"/>
              </w:rPr>
              <w:t>r attach GP summary care record</w:t>
            </w:r>
            <w:r w:rsidRPr="00BF1AC0">
              <w:rPr>
                <w:b/>
                <w:sz w:val="22"/>
                <w:szCs w:val="22"/>
              </w:rPr>
              <w:t>)</w:t>
            </w:r>
          </w:p>
        </w:tc>
      </w:tr>
      <w:tr w:rsidR="00F97226" w14:paraId="2E4EF748" w14:textId="77777777" w:rsidTr="00F97226">
        <w:trPr>
          <w:trHeight w:val="1469"/>
        </w:trPr>
        <w:tc>
          <w:tcPr>
            <w:tcW w:w="11057" w:type="dxa"/>
            <w:tcBorders>
              <w:top w:val="single" w:sz="18" w:space="0" w:color="auto"/>
              <w:left w:val="single" w:sz="18" w:space="0" w:color="auto"/>
              <w:bottom w:val="single" w:sz="18" w:space="0" w:color="auto"/>
              <w:right w:val="single" w:sz="18" w:space="0" w:color="auto"/>
            </w:tcBorders>
          </w:tcPr>
          <w:p w14:paraId="03F0DE04" w14:textId="77777777" w:rsidR="00F97226" w:rsidRDefault="00F97226" w:rsidP="00F97226"/>
          <w:p w14:paraId="4A81EB70" w14:textId="77777777" w:rsidR="00F97226" w:rsidRDefault="00F97226" w:rsidP="00F97226"/>
          <w:p w14:paraId="7531F310" w14:textId="77777777" w:rsidR="00F97226" w:rsidRDefault="00F97226" w:rsidP="00F97226"/>
          <w:p w14:paraId="1846A2AD" w14:textId="77777777" w:rsidR="00F97226" w:rsidRDefault="00F97226" w:rsidP="00F97226"/>
          <w:p w14:paraId="68DB960B" w14:textId="77777777" w:rsidR="00F97226" w:rsidRDefault="00F97226" w:rsidP="00F97226"/>
          <w:p w14:paraId="4B1823F9" w14:textId="77777777" w:rsidR="00F97226" w:rsidRDefault="00F97226" w:rsidP="00F97226"/>
          <w:p w14:paraId="7828EA96" w14:textId="77777777" w:rsidR="00F97226" w:rsidRDefault="00F97226" w:rsidP="00F97226"/>
          <w:p w14:paraId="54BC623E" w14:textId="77777777" w:rsidR="00F97226" w:rsidRDefault="00F97226" w:rsidP="00F97226"/>
          <w:p w14:paraId="5A11D823" w14:textId="77777777" w:rsidR="00F97226" w:rsidRDefault="00F97226" w:rsidP="00F97226"/>
          <w:p w14:paraId="799D9AF7" w14:textId="77777777" w:rsidR="00F97226" w:rsidRPr="00BD269D" w:rsidRDefault="00F97226" w:rsidP="00F97226"/>
        </w:tc>
      </w:tr>
      <w:tr w:rsidR="00F97226" w14:paraId="66AC6A6D" w14:textId="77777777" w:rsidTr="00F97226">
        <w:trPr>
          <w:trHeight w:val="605"/>
        </w:trPr>
        <w:tc>
          <w:tcPr>
            <w:tcW w:w="11057"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2671613F" w14:textId="77777777" w:rsidR="00F97226" w:rsidRPr="004E2050" w:rsidRDefault="00F97226" w:rsidP="00F97226">
            <w:pPr>
              <w:rPr>
                <w:sz w:val="22"/>
                <w:szCs w:val="22"/>
              </w:rPr>
            </w:pPr>
            <w:r w:rsidRPr="004E2050">
              <w:rPr>
                <w:sz w:val="22"/>
                <w:szCs w:val="22"/>
              </w:rPr>
              <w:t>Is the service user at serious risk of harming themselves or others?</w:t>
            </w:r>
          </w:p>
        </w:tc>
      </w:tr>
      <w:tr w:rsidR="00F97226" w14:paraId="75E31AD1" w14:textId="77777777" w:rsidTr="00F97226">
        <w:trPr>
          <w:trHeight w:val="1469"/>
        </w:trPr>
        <w:tc>
          <w:tcPr>
            <w:tcW w:w="11057" w:type="dxa"/>
            <w:tcBorders>
              <w:top w:val="single" w:sz="18" w:space="0" w:color="auto"/>
              <w:left w:val="single" w:sz="18" w:space="0" w:color="auto"/>
              <w:bottom w:val="single" w:sz="18" w:space="0" w:color="auto"/>
              <w:right w:val="single" w:sz="18" w:space="0" w:color="auto"/>
            </w:tcBorders>
            <w:vAlign w:val="center"/>
          </w:tcPr>
          <w:p w14:paraId="7F7BCECE" w14:textId="77777777" w:rsidR="00F97226" w:rsidRDefault="00F97226" w:rsidP="00F97226">
            <w:pPr>
              <w:rPr>
                <w:b/>
                <w:sz w:val="22"/>
                <w:szCs w:val="22"/>
              </w:rPr>
            </w:pPr>
          </w:p>
          <w:p w14:paraId="4BB9B4AA" w14:textId="77777777" w:rsidR="00F97226" w:rsidRPr="00BF1AC0" w:rsidRDefault="00F97226" w:rsidP="00F97226">
            <w:pPr>
              <w:rPr>
                <w:sz w:val="22"/>
                <w:szCs w:val="22"/>
              </w:rPr>
            </w:pPr>
            <w:r w:rsidRPr="00BF1AC0">
              <w:rPr>
                <w:rFonts w:ascii="MS Gothic" w:eastAsia="MS Gothic" w:hAnsi="MS Gothic" w:hint="eastAsia"/>
                <w:sz w:val="22"/>
                <w:szCs w:val="22"/>
              </w:rPr>
              <w:t>☐</w:t>
            </w:r>
            <w:r w:rsidRPr="00BF1AC0">
              <w:rPr>
                <w:sz w:val="22"/>
                <w:szCs w:val="22"/>
              </w:rPr>
              <w:t xml:space="preserve">  Yes – please give details….</w:t>
            </w:r>
            <w:r>
              <w:rPr>
                <w:sz w:val="22"/>
                <w:szCs w:val="22"/>
              </w:rPr>
              <w:t xml:space="preserve"> </w:t>
            </w:r>
            <w:r w:rsidRPr="00BF1AC0">
              <w:rPr>
                <w:sz w:val="22"/>
                <w:szCs w:val="22"/>
              </w:rPr>
              <w:br/>
            </w:r>
            <w:r w:rsidRPr="00BF1AC0">
              <w:rPr>
                <w:rFonts w:ascii="MS Gothic" w:eastAsia="MS Gothic" w:hAnsi="MS Gothic" w:hint="eastAsia"/>
                <w:sz w:val="22"/>
                <w:szCs w:val="22"/>
              </w:rPr>
              <w:t>☐</w:t>
            </w:r>
            <w:r w:rsidRPr="00BF1AC0">
              <w:rPr>
                <w:sz w:val="22"/>
                <w:szCs w:val="22"/>
              </w:rPr>
              <w:t xml:space="preserve">  No</w:t>
            </w:r>
          </w:p>
          <w:p w14:paraId="2E54B31A" w14:textId="77777777" w:rsidR="00F97226" w:rsidRDefault="00F97226" w:rsidP="00F97226">
            <w:pPr>
              <w:rPr>
                <w:b/>
                <w:sz w:val="22"/>
                <w:szCs w:val="22"/>
              </w:rPr>
            </w:pPr>
          </w:p>
          <w:p w14:paraId="0267C204" w14:textId="77777777" w:rsidR="00F97226" w:rsidRDefault="00F97226" w:rsidP="00F97226">
            <w:pPr>
              <w:rPr>
                <w:b/>
                <w:sz w:val="22"/>
                <w:szCs w:val="22"/>
              </w:rPr>
            </w:pPr>
          </w:p>
          <w:p w14:paraId="618AD790" w14:textId="77777777" w:rsidR="00F97226" w:rsidRDefault="00F97226" w:rsidP="00F97226">
            <w:pPr>
              <w:rPr>
                <w:b/>
                <w:sz w:val="22"/>
                <w:szCs w:val="22"/>
              </w:rPr>
            </w:pPr>
          </w:p>
          <w:p w14:paraId="267C8D6D" w14:textId="77777777" w:rsidR="00F97226" w:rsidRDefault="00F97226" w:rsidP="00F97226">
            <w:pPr>
              <w:rPr>
                <w:b/>
                <w:sz w:val="22"/>
                <w:szCs w:val="22"/>
              </w:rPr>
            </w:pPr>
            <w:r w:rsidRPr="00696088">
              <w:rPr>
                <w:b/>
                <w:sz w:val="22"/>
                <w:szCs w:val="22"/>
              </w:rPr>
              <w:t xml:space="preserve">If you feel that the service </w:t>
            </w:r>
            <w:proofErr w:type="gramStart"/>
            <w:r w:rsidRPr="00696088">
              <w:rPr>
                <w:b/>
                <w:sz w:val="22"/>
                <w:szCs w:val="22"/>
              </w:rPr>
              <w:t>user is currently acutely unwell or at significant risk to themselves or others then please refer</w:t>
            </w:r>
            <w:proofErr w:type="gramEnd"/>
            <w:r w:rsidRPr="00696088">
              <w:rPr>
                <w:b/>
                <w:sz w:val="22"/>
                <w:szCs w:val="22"/>
              </w:rPr>
              <w:t xml:space="preserve"> to appropriate services </w:t>
            </w:r>
            <w:proofErr w:type="spellStart"/>
            <w:r w:rsidRPr="00696088">
              <w:rPr>
                <w:b/>
                <w:sz w:val="22"/>
                <w:szCs w:val="22"/>
              </w:rPr>
              <w:t>e.g</w:t>
            </w:r>
            <w:proofErr w:type="spellEnd"/>
            <w:r w:rsidRPr="00696088">
              <w:rPr>
                <w:b/>
                <w:sz w:val="22"/>
                <w:szCs w:val="22"/>
              </w:rPr>
              <w:t xml:space="preserve"> Crisis service, CMHT, Police.</w:t>
            </w:r>
          </w:p>
          <w:p w14:paraId="134A5E79" w14:textId="77777777" w:rsidR="00F97226" w:rsidRDefault="00F97226" w:rsidP="00F97226">
            <w:pPr>
              <w:rPr>
                <w:b/>
                <w:sz w:val="22"/>
                <w:szCs w:val="22"/>
              </w:rPr>
            </w:pPr>
          </w:p>
          <w:p w14:paraId="27171390" w14:textId="77777777" w:rsidR="00F97226" w:rsidRDefault="00F97226" w:rsidP="00F97226">
            <w:pPr>
              <w:rPr>
                <w:b/>
                <w:sz w:val="22"/>
                <w:szCs w:val="22"/>
              </w:rPr>
            </w:pPr>
          </w:p>
          <w:p w14:paraId="3B56395B" w14:textId="77777777" w:rsidR="00F97226" w:rsidRPr="004E2050" w:rsidRDefault="00F97226" w:rsidP="00F97226">
            <w:pPr>
              <w:rPr>
                <w:b/>
                <w:sz w:val="22"/>
                <w:szCs w:val="22"/>
              </w:rPr>
            </w:pPr>
          </w:p>
        </w:tc>
      </w:tr>
      <w:tr w:rsidR="00F97226" w14:paraId="2CF02249" w14:textId="77777777" w:rsidTr="00F97226">
        <w:trPr>
          <w:trHeight w:val="765"/>
        </w:trPr>
        <w:tc>
          <w:tcPr>
            <w:tcW w:w="11057"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2488BE10" w14:textId="77777777" w:rsidR="00F97226" w:rsidRPr="004E2050" w:rsidRDefault="00F97226" w:rsidP="00F97226">
            <w:pPr>
              <w:rPr>
                <w:sz w:val="22"/>
                <w:szCs w:val="22"/>
              </w:rPr>
            </w:pPr>
            <w:r w:rsidRPr="004E2050">
              <w:rPr>
                <w:sz w:val="22"/>
                <w:szCs w:val="22"/>
              </w:rPr>
              <w:t>Any further information you wish to provide?</w:t>
            </w:r>
          </w:p>
        </w:tc>
      </w:tr>
      <w:tr w:rsidR="00F97226" w14:paraId="1E3CA84F" w14:textId="77777777" w:rsidTr="00F97226">
        <w:trPr>
          <w:trHeight w:val="2363"/>
        </w:trPr>
        <w:tc>
          <w:tcPr>
            <w:tcW w:w="11057" w:type="dxa"/>
            <w:tcBorders>
              <w:top w:val="single" w:sz="18" w:space="0" w:color="auto"/>
              <w:left w:val="single" w:sz="18" w:space="0" w:color="auto"/>
              <w:bottom w:val="single" w:sz="18" w:space="0" w:color="auto"/>
              <w:right w:val="single" w:sz="18" w:space="0" w:color="auto"/>
            </w:tcBorders>
            <w:vAlign w:val="center"/>
          </w:tcPr>
          <w:p w14:paraId="13602662" w14:textId="77777777" w:rsidR="00F97226" w:rsidRDefault="00F97226" w:rsidP="00F97226">
            <w:pPr>
              <w:rPr>
                <w:b/>
                <w:sz w:val="22"/>
                <w:szCs w:val="22"/>
              </w:rPr>
            </w:pPr>
          </w:p>
          <w:p w14:paraId="6AAD4B9A" w14:textId="77777777" w:rsidR="00F97226" w:rsidRDefault="00F97226" w:rsidP="00F97226">
            <w:pPr>
              <w:rPr>
                <w:sz w:val="22"/>
                <w:szCs w:val="22"/>
              </w:rPr>
            </w:pPr>
          </w:p>
          <w:p w14:paraId="153A3029" w14:textId="77777777" w:rsidR="00F97226" w:rsidRDefault="00F97226" w:rsidP="00F97226">
            <w:pPr>
              <w:rPr>
                <w:sz w:val="22"/>
                <w:szCs w:val="22"/>
              </w:rPr>
            </w:pPr>
          </w:p>
          <w:p w14:paraId="745646DE" w14:textId="77777777" w:rsidR="00F97226" w:rsidRDefault="00F97226" w:rsidP="00F97226">
            <w:pPr>
              <w:rPr>
                <w:sz w:val="22"/>
                <w:szCs w:val="22"/>
              </w:rPr>
            </w:pPr>
          </w:p>
          <w:p w14:paraId="2CE9B8C6" w14:textId="77777777" w:rsidR="00F97226" w:rsidRDefault="00F97226" w:rsidP="00F97226">
            <w:pPr>
              <w:rPr>
                <w:sz w:val="22"/>
                <w:szCs w:val="22"/>
              </w:rPr>
            </w:pPr>
          </w:p>
          <w:p w14:paraId="1D623CCD" w14:textId="77777777" w:rsidR="00F97226" w:rsidRDefault="00F97226" w:rsidP="00F97226">
            <w:pPr>
              <w:rPr>
                <w:sz w:val="22"/>
                <w:szCs w:val="22"/>
              </w:rPr>
            </w:pPr>
          </w:p>
          <w:p w14:paraId="5CC35924" w14:textId="77777777" w:rsidR="00F97226" w:rsidRDefault="00F97226" w:rsidP="00F97226">
            <w:pPr>
              <w:rPr>
                <w:sz w:val="22"/>
                <w:szCs w:val="22"/>
              </w:rPr>
            </w:pPr>
          </w:p>
          <w:p w14:paraId="4D3F9DA8" w14:textId="77777777" w:rsidR="00F97226" w:rsidRDefault="00F97226" w:rsidP="00F97226">
            <w:pPr>
              <w:rPr>
                <w:sz w:val="22"/>
                <w:szCs w:val="22"/>
              </w:rPr>
            </w:pPr>
          </w:p>
          <w:p w14:paraId="1C901F3C" w14:textId="77777777" w:rsidR="00F97226" w:rsidRDefault="00F97226" w:rsidP="00F97226">
            <w:pPr>
              <w:rPr>
                <w:sz w:val="22"/>
                <w:szCs w:val="22"/>
              </w:rPr>
            </w:pPr>
          </w:p>
          <w:p w14:paraId="600AF52C" w14:textId="77777777" w:rsidR="00F97226" w:rsidRDefault="00F97226" w:rsidP="00F97226">
            <w:pPr>
              <w:rPr>
                <w:sz w:val="22"/>
                <w:szCs w:val="22"/>
              </w:rPr>
            </w:pPr>
          </w:p>
          <w:p w14:paraId="1F6C718D" w14:textId="77777777" w:rsidR="00F97226" w:rsidRDefault="00F97226" w:rsidP="00F97226">
            <w:pPr>
              <w:rPr>
                <w:sz w:val="22"/>
                <w:szCs w:val="22"/>
              </w:rPr>
            </w:pPr>
          </w:p>
          <w:p w14:paraId="1E4CFC86" w14:textId="77777777" w:rsidR="00F97226" w:rsidRDefault="00F97226" w:rsidP="00F97226">
            <w:pPr>
              <w:rPr>
                <w:sz w:val="22"/>
                <w:szCs w:val="22"/>
              </w:rPr>
            </w:pPr>
          </w:p>
          <w:p w14:paraId="0A807367" w14:textId="77777777" w:rsidR="00F97226" w:rsidRDefault="00F97226" w:rsidP="00F97226">
            <w:pPr>
              <w:rPr>
                <w:sz w:val="22"/>
                <w:szCs w:val="22"/>
              </w:rPr>
            </w:pPr>
          </w:p>
          <w:p w14:paraId="7CD7FE45" w14:textId="77777777" w:rsidR="00F97226" w:rsidRDefault="00F97226" w:rsidP="00F97226">
            <w:pPr>
              <w:rPr>
                <w:b/>
                <w:sz w:val="22"/>
                <w:szCs w:val="22"/>
              </w:rPr>
            </w:pPr>
          </w:p>
          <w:p w14:paraId="0542A4B1" w14:textId="77777777" w:rsidR="00F97226" w:rsidRDefault="00F97226" w:rsidP="00F97226">
            <w:pPr>
              <w:rPr>
                <w:b/>
                <w:sz w:val="22"/>
                <w:szCs w:val="22"/>
              </w:rPr>
            </w:pPr>
          </w:p>
          <w:p w14:paraId="68B4C515" w14:textId="77777777" w:rsidR="00F97226" w:rsidRDefault="00F97226" w:rsidP="00F97226">
            <w:pPr>
              <w:rPr>
                <w:b/>
                <w:sz w:val="22"/>
                <w:szCs w:val="22"/>
              </w:rPr>
            </w:pPr>
          </w:p>
          <w:p w14:paraId="79F9ABF7" w14:textId="77777777" w:rsidR="00F97226" w:rsidRDefault="00F97226" w:rsidP="00F97226">
            <w:pPr>
              <w:rPr>
                <w:b/>
                <w:sz w:val="22"/>
                <w:szCs w:val="22"/>
              </w:rPr>
            </w:pPr>
          </w:p>
          <w:p w14:paraId="12E9610B" w14:textId="77777777" w:rsidR="00F97226" w:rsidRDefault="00F97226" w:rsidP="00F97226">
            <w:pPr>
              <w:rPr>
                <w:b/>
                <w:sz w:val="22"/>
                <w:szCs w:val="22"/>
              </w:rPr>
            </w:pPr>
          </w:p>
        </w:tc>
      </w:tr>
    </w:tbl>
    <w:p w14:paraId="181192DA" w14:textId="77777777" w:rsidR="00F97226" w:rsidRDefault="00F97226" w:rsidP="00F97226">
      <w:pPr>
        <w:rPr>
          <w:sz w:val="2"/>
        </w:rPr>
      </w:pPr>
    </w:p>
    <w:p w14:paraId="753B78DA" w14:textId="77777777" w:rsidR="00F97226" w:rsidRDefault="00F97226" w:rsidP="00F97226">
      <w:pPr>
        <w:rPr>
          <w:sz w:val="2"/>
        </w:rPr>
      </w:pPr>
    </w:p>
    <w:p w14:paraId="0598443A" w14:textId="77777777" w:rsidR="00F97226" w:rsidRDefault="00F97226" w:rsidP="00F97226">
      <w:pPr>
        <w:jc w:val="center"/>
        <w:rPr>
          <w:b/>
          <w:sz w:val="36"/>
          <w:szCs w:val="32"/>
          <w:u w:val="single"/>
        </w:rPr>
      </w:pPr>
    </w:p>
    <w:p w14:paraId="3D7E1074" w14:textId="77777777" w:rsidR="00F97226" w:rsidRDefault="00F97226" w:rsidP="00F97226">
      <w:pPr>
        <w:jc w:val="center"/>
        <w:rPr>
          <w:b/>
          <w:sz w:val="36"/>
          <w:szCs w:val="32"/>
          <w:u w:val="single"/>
        </w:rPr>
      </w:pPr>
    </w:p>
    <w:p w14:paraId="1B3DCC4D" w14:textId="77777777" w:rsidR="00F97226" w:rsidRDefault="00F97226">
      <w:pPr>
        <w:rPr>
          <w:b/>
          <w:sz w:val="36"/>
          <w:szCs w:val="32"/>
          <w:u w:val="single"/>
        </w:rPr>
      </w:pPr>
      <w:r>
        <w:rPr>
          <w:b/>
          <w:sz w:val="36"/>
          <w:szCs w:val="32"/>
          <w:u w:val="single"/>
        </w:rPr>
        <w:br w:type="page"/>
      </w:r>
    </w:p>
    <w:p w14:paraId="284A1280" w14:textId="1231CACD" w:rsidR="00F97226" w:rsidRPr="00F97226" w:rsidRDefault="00F97226" w:rsidP="00F97226">
      <w:pPr>
        <w:rPr>
          <w:b/>
          <w:sz w:val="36"/>
          <w:szCs w:val="32"/>
        </w:rPr>
      </w:pPr>
      <w:r w:rsidRPr="00F97226">
        <w:rPr>
          <w:b/>
          <w:sz w:val="36"/>
          <w:szCs w:val="32"/>
        </w:rPr>
        <w:lastRenderedPageBreak/>
        <w:t>Leeds Adult ADHD Service Referral Form</w:t>
      </w:r>
    </w:p>
    <w:p w14:paraId="29B3B4F8" w14:textId="77777777" w:rsidR="00F97226" w:rsidRDefault="00F97226" w:rsidP="00F97226">
      <w:pPr>
        <w:rPr>
          <w:b/>
        </w:rPr>
      </w:pPr>
    </w:p>
    <w:p w14:paraId="3CB4829B" w14:textId="77777777" w:rsidR="00F97226" w:rsidRDefault="00F97226" w:rsidP="00F97226">
      <w:pPr>
        <w:rPr>
          <w:b/>
        </w:rPr>
      </w:pPr>
      <w:r w:rsidRPr="00954D76">
        <w:rPr>
          <w:b/>
        </w:rPr>
        <w:t>Section 2 to be completed by service user</w:t>
      </w:r>
      <w:r>
        <w:rPr>
          <w:b/>
        </w:rPr>
        <w:t xml:space="preserve"> and returned to referrer</w:t>
      </w:r>
      <w:r w:rsidRPr="00954D76">
        <w:rPr>
          <w:b/>
        </w:rPr>
        <w:t>:</w:t>
      </w:r>
    </w:p>
    <w:p w14:paraId="6E325307" w14:textId="77777777" w:rsidR="00F97226" w:rsidRDefault="00F97226" w:rsidP="00F97226"/>
    <w:p w14:paraId="7403406F" w14:textId="77777777" w:rsidR="00F97226" w:rsidRDefault="00F97226" w:rsidP="00F97226">
      <w:r w:rsidRPr="004E2050">
        <w:t>Name:</w:t>
      </w:r>
      <w:r w:rsidRPr="004E2050">
        <w:tab/>
      </w:r>
      <w:r w:rsidRPr="004E2050">
        <w:tab/>
      </w:r>
      <w:r w:rsidRPr="004E2050">
        <w:tab/>
      </w:r>
      <w:r>
        <w:tab/>
      </w:r>
      <w:r>
        <w:tab/>
      </w:r>
      <w:r>
        <w:tab/>
      </w:r>
      <w:r>
        <w:tab/>
      </w:r>
      <w:r>
        <w:tab/>
      </w:r>
      <w:r w:rsidRPr="004E2050">
        <w:t>Date of Birth:</w:t>
      </w:r>
    </w:p>
    <w:p w14:paraId="1BA82895" w14:textId="77777777" w:rsidR="00F97226" w:rsidRDefault="00F97226" w:rsidP="00F97226"/>
    <w:p w14:paraId="1D29AB7B" w14:textId="77777777" w:rsidR="00F97226" w:rsidRPr="004E2050" w:rsidRDefault="00F97226" w:rsidP="00F97226">
      <w:pPr>
        <w:rPr>
          <w:sz w:val="2"/>
        </w:rPr>
      </w:pPr>
    </w:p>
    <w:tbl>
      <w:tblPr>
        <w:tblW w:w="11057" w:type="dxa"/>
        <w:tblInd w:w="-176"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11057"/>
      </w:tblGrid>
      <w:tr w:rsidR="00F97226" w:rsidRPr="002A6956" w14:paraId="152344CC" w14:textId="77777777" w:rsidTr="00F97226">
        <w:tc>
          <w:tcPr>
            <w:tcW w:w="11057" w:type="dxa"/>
            <w:tcBorders>
              <w:top w:val="single" w:sz="18" w:space="0" w:color="auto"/>
              <w:bottom w:val="single" w:sz="18" w:space="0" w:color="auto"/>
            </w:tcBorders>
            <w:shd w:val="clear" w:color="auto" w:fill="1F497D"/>
          </w:tcPr>
          <w:p w14:paraId="3BCBD125" w14:textId="77777777" w:rsidR="00F97226" w:rsidRPr="002A6956" w:rsidRDefault="00F97226" w:rsidP="00F97226">
            <w:pPr>
              <w:rPr>
                <w:sz w:val="12"/>
                <w:szCs w:val="22"/>
              </w:rPr>
            </w:pPr>
            <w:r w:rsidRPr="002A6956">
              <w:rPr>
                <w:b/>
                <w:color w:val="FFFFFF"/>
                <w:sz w:val="26"/>
                <w:szCs w:val="26"/>
              </w:rPr>
              <w:t xml:space="preserve">REFERRAL DETAILS: </w:t>
            </w:r>
            <w:r w:rsidRPr="00DC354B">
              <w:rPr>
                <w:color w:val="FFFFFF"/>
                <w:sz w:val="26"/>
                <w:szCs w:val="26"/>
              </w:rPr>
              <w:t xml:space="preserve">all information listed below is required for the service to assess the appropriateness of the referral. </w:t>
            </w:r>
            <w:r w:rsidRPr="002A6956">
              <w:rPr>
                <w:color w:val="FFFFFF"/>
                <w:sz w:val="26"/>
                <w:szCs w:val="26"/>
              </w:rPr>
              <w:br/>
            </w:r>
          </w:p>
        </w:tc>
      </w:tr>
      <w:tr w:rsidR="00F97226" w:rsidRPr="002A6956" w14:paraId="4484DB16" w14:textId="77777777" w:rsidTr="00F97226">
        <w:tc>
          <w:tcPr>
            <w:tcW w:w="11057" w:type="dxa"/>
            <w:tcBorders>
              <w:top w:val="single" w:sz="18" w:space="0" w:color="auto"/>
              <w:bottom w:val="single" w:sz="18" w:space="0" w:color="auto"/>
            </w:tcBorders>
            <w:shd w:val="clear" w:color="auto" w:fill="EEECE1" w:themeFill="background2"/>
            <w:vAlign w:val="center"/>
          </w:tcPr>
          <w:p w14:paraId="0512FD1C" w14:textId="77777777" w:rsidR="00F97226" w:rsidRPr="00BF1AC0" w:rsidRDefault="00F97226" w:rsidP="00F97226">
            <w:pPr>
              <w:rPr>
                <w:sz w:val="22"/>
                <w:szCs w:val="22"/>
              </w:rPr>
            </w:pPr>
            <w:r w:rsidRPr="00BF1AC0">
              <w:rPr>
                <w:sz w:val="22"/>
                <w:szCs w:val="22"/>
              </w:rPr>
              <w:t>a) Please outl</w:t>
            </w:r>
            <w:r>
              <w:rPr>
                <w:sz w:val="22"/>
                <w:szCs w:val="22"/>
              </w:rPr>
              <w:t>ine the reasons why you wish to be assessed for ADHD.</w:t>
            </w:r>
          </w:p>
        </w:tc>
      </w:tr>
      <w:tr w:rsidR="00F97226" w:rsidRPr="002A6956" w14:paraId="11D262A7" w14:textId="77777777" w:rsidTr="00F97226">
        <w:tc>
          <w:tcPr>
            <w:tcW w:w="11057" w:type="dxa"/>
            <w:tcBorders>
              <w:top w:val="single" w:sz="18" w:space="0" w:color="auto"/>
              <w:bottom w:val="single" w:sz="18" w:space="0" w:color="auto"/>
            </w:tcBorders>
            <w:shd w:val="clear" w:color="auto" w:fill="FFFFFF"/>
            <w:vAlign w:val="center"/>
          </w:tcPr>
          <w:p w14:paraId="37D5B282" w14:textId="77777777" w:rsidR="00F97226" w:rsidRPr="00BF1AC0" w:rsidRDefault="00F97226" w:rsidP="00F97226">
            <w:pPr>
              <w:rPr>
                <w:sz w:val="22"/>
                <w:szCs w:val="22"/>
              </w:rPr>
            </w:pPr>
          </w:p>
          <w:p w14:paraId="1C2E0510" w14:textId="77777777" w:rsidR="00F97226" w:rsidRPr="00BF1AC0" w:rsidRDefault="00F97226" w:rsidP="00F97226">
            <w:pPr>
              <w:rPr>
                <w:sz w:val="22"/>
                <w:szCs w:val="22"/>
              </w:rPr>
            </w:pPr>
          </w:p>
          <w:p w14:paraId="2C84F681" w14:textId="77777777" w:rsidR="00F97226" w:rsidRDefault="00F97226" w:rsidP="00F97226">
            <w:pPr>
              <w:rPr>
                <w:sz w:val="22"/>
                <w:szCs w:val="22"/>
              </w:rPr>
            </w:pPr>
          </w:p>
          <w:p w14:paraId="03F1757B" w14:textId="77777777" w:rsidR="00F97226" w:rsidRDefault="00F97226" w:rsidP="00F97226">
            <w:pPr>
              <w:rPr>
                <w:sz w:val="22"/>
                <w:szCs w:val="22"/>
              </w:rPr>
            </w:pPr>
          </w:p>
          <w:p w14:paraId="61348F27" w14:textId="77777777" w:rsidR="00F97226" w:rsidRDefault="00F97226" w:rsidP="00F97226">
            <w:pPr>
              <w:rPr>
                <w:sz w:val="22"/>
                <w:szCs w:val="22"/>
              </w:rPr>
            </w:pPr>
          </w:p>
          <w:p w14:paraId="3864B019" w14:textId="77777777" w:rsidR="00F97226" w:rsidRDefault="00F97226" w:rsidP="00F97226">
            <w:pPr>
              <w:rPr>
                <w:sz w:val="22"/>
                <w:szCs w:val="22"/>
              </w:rPr>
            </w:pPr>
          </w:p>
          <w:p w14:paraId="09C47C43" w14:textId="77777777" w:rsidR="00F97226" w:rsidRPr="00BF1AC0" w:rsidRDefault="00F97226" w:rsidP="00F97226">
            <w:pPr>
              <w:rPr>
                <w:sz w:val="22"/>
                <w:szCs w:val="22"/>
              </w:rPr>
            </w:pPr>
          </w:p>
          <w:p w14:paraId="51DFCD43" w14:textId="77777777" w:rsidR="00F97226" w:rsidRPr="00BF1AC0" w:rsidRDefault="00F97226" w:rsidP="00F97226">
            <w:pPr>
              <w:rPr>
                <w:sz w:val="22"/>
                <w:szCs w:val="22"/>
              </w:rPr>
            </w:pPr>
          </w:p>
        </w:tc>
      </w:tr>
      <w:tr w:rsidR="00F97226" w:rsidRPr="002A6956" w14:paraId="6DC1DC4C" w14:textId="77777777" w:rsidTr="00F97226">
        <w:tc>
          <w:tcPr>
            <w:tcW w:w="11057" w:type="dxa"/>
            <w:tcBorders>
              <w:top w:val="single" w:sz="18" w:space="0" w:color="auto"/>
              <w:bottom w:val="single" w:sz="18" w:space="0" w:color="auto"/>
            </w:tcBorders>
            <w:shd w:val="clear" w:color="auto" w:fill="EEECE1" w:themeFill="background2"/>
            <w:vAlign w:val="center"/>
          </w:tcPr>
          <w:p w14:paraId="4F1F55F1" w14:textId="77777777" w:rsidR="00F97226" w:rsidRPr="00BF1AC0" w:rsidRDefault="00F97226" w:rsidP="00F97226">
            <w:pPr>
              <w:rPr>
                <w:sz w:val="22"/>
                <w:szCs w:val="22"/>
              </w:rPr>
            </w:pPr>
            <w:r w:rsidRPr="00BF1AC0">
              <w:rPr>
                <w:sz w:val="22"/>
                <w:szCs w:val="22"/>
              </w:rPr>
              <w:t xml:space="preserve">b) </w:t>
            </w:r>
            <w:r>
              <w:rPr>
                <w:sz w:val="22"/>
                <w:szCs w:val="22"/>
              </w:rPr>
              <w:t>Have you</w:t>
            </w:r>
            <w:r w:rsidRPr="00BF1AC0">
              <w:rPr>
                <w:sz w:val="22"/>
                <w:szCs w:val="22"/>
              </w:rPr>
              <w:t xml:space="preserve"> been diagnosed with ADHD before? </w:t>
            </w:r>
          </w:p>
          <w:p w14:paraId="0030DE03" w14:textId="77777777" w:rsidR="00F97226" w:rsidRPr="00BF1AC0" w:rsidRDefault="00F97226" w:rsidP="00F97226">
            <w:pPr>
              <w:rPr>
                <w:sz w:val="22"/>
                <w:szCs w:val="22"/>
              </w:rPr>
            </w:pPr>
            <w:r>
              <w:rPr>
                <w:sz w:val="22"/>
                <w:szCs w:val="22"/>
              </w:rPr>
              <w:t xml:space="preserve"> </w:t>
            </w:r>
          </w:p>
        </w:tc>
      </w:tr>
      <w:tr w:rsidR="00F97226" w:rsidRPr="002A6956" w14:paraId="66CFB864" w14:textId="77777777" w:rsidTr="00F97226">
        <w:tc>
          <w:tcPr>
            <w:tcW w:w="11057" w:type="dxa"/>
            <w:tcBorders>
              <w:top w:val="single" w:sz="18" w:space="0" w:color="auto"/>
              <w:bottom w:val="single" w:sz="18" w:space="0" w:color="auto"/>
            </w:tcBorders>
            <w:shd w:val="clear" w:color="auto" w:fill="FFFFFF"/>
            <w:vAlign w:val="center"/>
          </w:tcPr>
          <w:p w14:paraId="412D4D31" w14:textId="77777777" w:rsidR="00F97226" w:rsidRPr="00BF1AC0" w:rsidRDefault="00F97226" w:rsidP="00F97226">
            <w:pPr>
              <w:rPr>
                <w:sz w:val="22"/>
                <w:szCs w:val="22"/>
              </w:rPr>
            </w:pPr>
            <w:r w:rsidRPr="00BF1AC0">
              <w:rPr>
                <w:rFonts w:ascii="MS Gothic" w:eastAsia="MS Gothic" w:hAnsi="MS Gothic" w:hint="eastAsia"/>
                <w:sz w:val="22"/>
                <w:szCs w:val="22"/>
              </w:rPr>
              <w:t>☐</w:t>
            </w:r>
            <w:r w:rsidRPr="00BF1AC0">
              <w:rPr>
                <w:sz w:val="22"/>
                <w:szCs w:val="22"/>
              </w:rPr>
              <w:t xml:space="preserve"> </w:t>
            </w:r>
            <w:r w:rsidRPr="00E37433">
              <w:rPr>
                <w:b/>
                <w:sz w:val="22"/>
                <w:szCs w:val="22"/>
              </w:rPr>
              <w:t>Yes</w:t>
            </w:r>
            <w:r w:rsidRPr="00BF1AC0">
              <w:rPr>
                <w:rFonts w:ascii="MS Gothic" w:eastAsia="MS Gothic" w:hAnsi="MS Gothic" w:hint="eastAsia"/>
                <w:sz w:val="22"/>
                <w:szCs w:val="22"/>
              </w:rPr>
              <w:t>☐</w:t>
            </w:r>
            <w:r>
              <w:rPr>
                <w:sz w:val="22"/>
                <w:szCs w:val="22"/>
              </w:rPr>
              <w:t xml:space="preserve">  </w:t>
            </w:r>
            <w:r w:rsidRPr="00E37433">
              <w:rPr>
                <w:b/>
                <w:sz w:val="22"/>
                <w:szCs w:val="22"/>
              </w:rPr>
              <w:t>No</w:t>
            </w:r>
          </w:p>
          <w:p w14:paraId="01F72327" w14:textId="77777777" w:rsidR="00F97226" w:rsidRDefault="00F97226" w:rsidP="00F97226">
            <w:pPr>
              <w:rPr>
                <w:sz w:val="22"/>
                <w:szCs w:val="22"/>
              </w:rPr>
            </w:pPr>
          </w:p>
          <w:p w14:paraId="010C3430" w14:textId="77777777" w:rsidR="00F97226" w:rsidRDefault="00F97226" w:rsidP="00F97226">
            <w:pPr>
              <w:rPr>
                <w:i/>
                <w:sz w:val="22"/>
                <w:szCs w:val="22"/>
              </w:rPr>
            </w:pPr>
            <w:r w:rsidRPr="00491779">
              <w:rPr>
                <w:i/>
                <w:sz w:val="22"/>
                <w:szCs w:val="22"/>
              </w:rPr>
              <w:t xml:space="preserve">If </w:t>
            </w:r>
            <w:r>
              <w:rPr>
                <w:i/>
                <w:sz w:val="22"/>
                <w:szCs w:val="22"/>
              </w:rPr>
              <w:t>you have</w:t>
            </w:r>
            <w:r w:rsidRPr="00491779">
              <w:rPr>
                <w:i/>
                <w:sz w:val="22"/>
                <w:szCs w:val="22"/>
              </w:rPr>
              <w:t xml:space="preserve"> a past ADHD diagnosis, please provide details of when the diagnosis was made; if </w:t>
            </w:r>
            <w:r>
              <w:rPr>
                <w:i/>
                <w:sz w:val="22"/>
                <w:szCs w:val="22"/>
              </w:rPr>
              <w:t>you</w:t>
            </w:r>
            <w:r w:rsidRPr="00491779">
              <w:rPr>
                <w:i/>
                <w:sz w:val="22"/>
                <w:szCs w:val="22"/>
              </w:rPr>
              <w:t xml:space="preserve"> received previous treatment; </w:t>
            </w:r>
            <w:r>
              <w:rPr>
                <w:i/>
                <w:sz w:val="22"/>
                <w:szCs w:val="22"/>
              </w:rPr>
              <w:t>your response</w:t>
            </w:r>
            <w:r w:rsidRPr="00491779">
              <w:rPr>
                <w:i/>
                <w:sz w:val="22"/>
                <w:szCs w:val="22"/>
              </w:rPr>
              <w:t xml:space="preserve"> to treatment;</w:t>
            </w:r>
            <w:r>
              <w:rPr>
                <w:i/>
                <w:sz w:val="22"/>
                <w:szCs w:val="22"/>
              </w:rPr>
              <w:t xml:space="preserve"> and if you</w:t>
            </w:r>
            <w:r w:rsidRPr="00491779">
              <w:rPr>
                <w:i/>
                <w:sz w:val="22"/>
                <w:szCs w:val="22"/>
              </w:rPr>
              <w:t xml:space="preserve"> are still taking treatment. If </w:t>
            </w:r>
            <w:r>
              <w:rPr>
                <w:i/>
                <w:sz w:val="22"/>
                <w:szCs w:val="22"/>
              </w:rPr>
              <w:t xml:space="preserve">you </w:t>
            </w:r>
            <w:r w:rsidRPr="00491779">
              <w:rPr>
                <w:i/>
                <w:sz w:val="22"/>
                <w:szCs w:val="22"/>
              </w:rPr>
              <w:t>are no longer taking treatment please state the reasons for stopping and when the medication was stopped.</w:t>
            </w:r>
          </w:p>
          <w:p w14:paraId="4C3ABE93" w14:textId="77777777" w:rsidR="00F97226" w:rsidRDefault="00F97226" w:rsidP="00F97226">
            <w:pPr>
              <w:rPr>
                <w:i/>
                <w:sz w:val="22"/>
                <w:szCs w:val="22"/>
              </w:rPr>
            </w:pPr>
          </w:p>
          <w:p w14:paraId="04ADF387" w14:textId="77777777" w:rsidR="00F97226" w:rsidRDefault="00F97226" w:rsidP="00F97226">
            <w:pPr>
              <w:rPr>
                <w:i/>
                <w:sz w:val="22"/>
                <w:szCs w:val="22"/>
              </w:rPr>
            </w:pPr>
          </w:p>
          <w:p w14:paraId="20643885" w14:textId="77777777" w:rsidR="00F97226" w:rsidRDefault="00F97226" w:rsidP="00F97226">
            <w:pPr>
              <w:rPr>
                <w:i/>
                <w:sz w:val="22"/>
                <w:szCs w:val="22"/>
              </w:rPr>
            </w:pPr>
          </w:p>
          <w:p w14:paraId="3FD8FBD1" w14:textId="77777777" w:rsidR="00F97226" w:rsidRDefault="00F97226" w:rsidP="00F97226">
            <w:pPr>
              <w:rPr>
                <w:i/>
                <w:sz w:val="22"/>
                <w:szCs w:val="22"/>
              </w:rPr>
            </w:pPr>
          </w:p>
          <w:p w14:paraId="02414EEE" w14:textId="77777777" w:rsidR="00F97226" w:rsidRPr="00491779" w:rsidRDefault="00F97226" w:rsidP="00F97226">
            <w:pPr>
              <w:rPr>
                <w:i/>
                <w:sz w:val="22"/>
                <w:szCs w:val="22"/>
              </w:rPr>
            </w:pPr>
          </w:p>
          <w:p w14:paraId="1E7DB750" w14:textId="77777777" w:rsidR="00F97226" w:rsidRPr="00BF1AC0" w:rsidRDefault="00F97226" w:rsidP="00F97226">
            <w:pPr>
              <w:rPr>
                <w:sz w:val="22"/>
                <w:szCs w:val="22"/>
              </w:rPr>
            </w:pPr>
            <w:r w:rsidRPr="00491779">
              <w:rPr>
                <w:i/>
                <w:sz w:val="22"/>
                <w:szCs w:val="22"/>
              </w:rPr>
              <w:t xml:space="preserve">Please forward past correspondence evidencing diagnosis of ADHD and any treatment. If this is not available please state the reasons. </w:t>
            </w:r>
          </w:p>
          <w:p w14:paraId="57EE2A0A" w14:textId="77777777" w:rsidR="00F97226" w:rsidRPr="00BF1AC0" w:rsidRDefault="00F97226" w:rsidP="00F97226">
            <w:pPr>
              <w:rPr>
                <w:sz w:val="22"/>
                <w:szCs w:val="22"/>
              </w:rPr>
            </w:pPr>
          </w:p>
        </w:tc>
      </w:tr>
      <w:tr w:rsidR="00F97226" w:rsidRPr="002A6956" w14:paraId="77109DAC" w14:textId="77777777" w:rsidTr="00F97226">
        <w:tc>
          <w:tcPr>
            <w:tcW w:w="11057" w:type="dxa"/>
            <w:tcBorders>
              <w:top w:val="single" w:sz="18" w:space="0" w:color="auto"/>
              <w:bottom w:val="single" w:sz="18" w:space="0" w:color="auto"/>
            </w:tcBorders>
            <w:shd w:val="clear" w:color="auto" w:fill="EEECE1" w:themeFill="background2"/>
            <w:vAlign w:val="center"/>
          </w:tcPr>
          <w:p w14:paraId="49E1D0B5" w14:textId="77777777" w:rsidR="00F97226" w:rsidRPr="00BF1AC0" w:rsidRDefault="00F97226" w:rsidP="00F97226">
            <w:pPr>
              <w:rPr>
                <w:sz w:val="22"/>
                <w:szCs w:val="22"/>
              </w:rPr>
            </w:pPr>
            <w:r w:rsidRPr="00BF1AC0">
              <w:rPr>
                <w:sz w:val="22"/>
                <w:szCs w:val="22"/>
              </w:rPr>
              <w:t>c) Please provide examples of any</w:t>
            </w:r>
            <w:r>
              <w:rPr>
                <w:sz w:val="22"/>
                <w:szCs w:val="22"/>
              </w:rPr>
              <w:t xml:space="preserve"> </w:t>
            </w:r>
            <w:r w:rsidRPr="00074D42">
              <w:rPr>
                <w:b/>
                <w:sz w:val="22"/>
                <w:szCs w:val="22"/>
              </w:rPr>
              <w:t>inattention symptoms</w:t>
            </w:r>
            <w:r>
              <w:rPr>
                <w:sz w:val="22"/>
                <w:szCs w:val="22"/>
              </w:rPr>
              <w:t xml:space="preserve"> in </w:t>
            </w:r>
            <w:r w:rsidRPr="00BF1AC0">
              <w:rPr>
                <w:b/>
                <w:sz w:val="22"/>
                <w:szCs w:val="22"/>
              </w:rPr>
              <w:t>child</w:t>
            </w:r>
            <w:r>
              <w:rPr>
                <w:b/>
                <w:sz w:val="22"/>
                <w:szCs w:val="22"/>
              </w:rPr>
              <w:t>hood</w:t>
            </w:r>
            <w:r>
              <w:rPr>
                <w:sz w:val="22"/>
                <w:szCs w:val="22"/>
              </w:rPr>
              <w:t xml:space="preserve">.  Also any </w:t>
            </w:r>
            <w:r>
              <w:rPr>
                <w:b/>
                <w:sz w:val="22"/>
                <w:szCs w:val="22"/>
              </w:rPr>
              <w:t>current inattentive symptoms, occurring often or very often, and impacting on their current functio</w:t>
            </w:r>
            <w:r w:rsidRPr="002B7BE7">
              <w:rPr>
                <w:b/>
                <w:sz w:val="22"/>
                <w:szCs w:val="22"/>
                <w:shd w:val="clear" w:color="auto" w:fill="EEECE1" w:themeFill="background2"/>
              </w:rPr>
              <w:t>n</w:t>
            </w:r>
            <w:r>
              <w:rPr>
                <w:b/>
                <w:sz w:val="22"/>
                <w:szCs w:val="22"/>
              </w:rPr>
              <w:t xml:space="preserve">ing. </w:t>
            </w:r>
            <w:r>
              <w:rPr>
                <w:sz w:val="22"/>
                <w:szCs w:val="22"/>
              </w:rPr>
              <w:t>E.g. difficulties with</w:t>
            </w:r>
            <w:r w:rsidRPr="00BF1AC0">
              <w:rPr>
                <w:sz w:val="22"/>
                <w:szCs w:val="22"/>
              </w:rPr>
              <w:t xml:space="preserve"> concentration, distractibility, organisation, forgetfulness</w:t>
            </w:r>
            <w:r>
              <w:rPr>
                <w:sz w:val="22"/>
                <w:szCs w:val="22"/>
              </w:rPr>
              <w:t xml:space="preserve">.  Please state NONE if </w:t>
            </w:r>
            <w:r w:rsidRPr="001B1C49">
              <w:rPr>
                <w:sz w:val="22"/>
                <w:szCs w:val="22"/>
              </w:rPr>
              <w:t>there are</w:t>
            </w:r>
            <w:r>
              <w:rPr>
                <w:sz w:val="22"/>
                <w:szCs w:val="22"/>
              </w:rPr>
              <w:t xml:space="preserve"> no symptoms.</w:t>
            </w:r>
          </w:p>
        </w:tc>
      </w:tr>
      <w:tr w:rsidR="00F97226" w:rsidRPr="002A6956" w14:paraId="78CB9F24" w14:textId="77777777" w:rsidTr="00F97226">
        <w:tc>
          <w:tcPr>
            <w:tcW w:w="11057" w:type="dxa"/>
            <w:tcBorders>
              <w:top w:val="single" w:sz="18" w:space="0" w:color="auto"/>
              <w:bottom w:val="single" w:sz="18" w:space="0" w:color="auto"/>
            </w:tcBorders>
            <w:shd w:val="clear" w:color="auto" w:fill="FFFFFF"/>
            <w:vAlign w:val="center"/>
          </w:tcPr>
          <w:p w14:paraId="537DBB3B" w14:textId="77777777" w:rsidR="00F97226" w:rsidRPr="00BF1AC0" w:rsidRDefault="00F97226" w:rsidP="00F97226">
            <w:pPr>
              <w:rPr>
                <w:b/>
                <w:sz w:val="22"/>
                <w:szCs w:val="22"/>
              </w:rPr>
            </w:pPr>
            <w:r w:rsidRPr="00BF1AC0">
              <w:rPr>
                <w:b/>
                <w:sz w:val="22"/>
                <w:szCs w:val="22"/>
              </w:rPr>
              <w:t>Childhood:</w:t>
            </w:r>
          </w:p>
          <w:p w14:paraId="1984A811" w14:textId="77777777" w:rsidR="00F97226" w:rsidRPr="00BF1AC0" w:rsidRDefault="00F97226" w:rsidP="00F97226">
            <w:pPr>
              <w:rPr>
                <w:b/>
                <w:sz w:val="22"/>
                <w:szCs w:val="22"/>
              </w:rPr>
            </w:pPr>
          </w:p>
          <w:p w14:paraId="113061A8" w14:textId="77777777" w:rsidR="00F97226" w:rsidRDefault="00F97226" w:rsidP="00F97226">
            <w:pPr>
              <w:rPr>
                <w:b/>
                <w:sz w:val="22"/>
                <w:szCs w:val="22"/>
              </w:rPr>
            </w:pPr>
          </w:p>
          <w:p w14:paraId="081F1678" w14:textId="77777777" w:rsidR="00F97226" w:rsidRPr="00BF1AC0" w:rsidRDefault="00F97226" w:rsidP="00F97226">
            <w:pPr>
              <w:rPr>
                <w:b/>
                <w:sz w:val="22"/>
                <w:szCs w:val="22"/>
              </w:rPr>
            </w:pPr>
          </w:p>
          <w:p w14:paraId="2BADA20E" w14:textId="77777777" w:rsidR="00F97226" w:rsidRPr="00BF1AC0" w:rsidRDefault="00F97226" w:rsidP="00F97226">
            <w:pPr>
              <w:rPr>
                <w:b/>
                <w:sz w:val="22"/>
                <w:szCs w:val="22"/>
              </w:rPr>
            </w:pPr>
            <w:r w:rsidRPr="00BF1AC0">
              <w:rPr>
                <w:b/>
                <w:sz w:val="22"/>
                <w:szCs w:val="22"/>
              </w:rPr>
              <w:t xml:space="preserve">Current: </w:t>
            </w:r>
          </w:p>
          <w:p w14:paraId="3F2ED039" w14:textId="77777777" w:rsidR="00F97226" w:rsidRDefault="00F97226" w:rsidP="00F97226">
            <w:pPr>
              <w:autoSpaceDE w:val="0"/>
              <w:autoSpaceDN w:val="0"/>
              <w:adjustRightInd w:val="0"/>
              <w:rPr>
                <w:sz w:val="22"/>
                <w:szCs w:val="22"/>
              </w:rPr>
            </w:pPr>
          </w:p>
          <w:p w14:paraId="01F6EC15" w14:textId="77777777" w:rsidR="00F97226" w:rsidRPr="00BF1AC0" w:rsidRDefault="00F97226" w:rsidP="00F97226">
            <w:pPr>
              <w:autoSpaceDE w:val="0"/>
              <w:autoSpaceDN w:val="0"/>
              <w:adjustRightInd w:val="0"/>
              <w:rPr>
                <w:sz w:val="22"/>
                <w:szCs w:val="22"/>
              </w:rPr>
            </w:pPr>
          </w:p>
        </w:tc>
      </w:tr>
      <w:tr w:rsidR="00F97226" w:rsidRPr="002A6956" w14:paraId="79C2127F" w14:textId="77777777" w:rsidTr="00F97226">
        <w:tc>
          <w:tcPr>
            <w:tcW w:w="11057" w:type="dxa"/>
            <w:tcBorders>
              <w:top w:val="single" w:sz="18" w:space="0" w:color="auto"/>
              <w:bottom w:val="single" w:sz="18" w:space="0" w:color="auto"/>
            </w:tcBorders>
            <w:shd w:val="clear" w:color="auto" w:fill="EEECE1" w:themeFill="background2"/>
            <w:vAlign w:val="center"/>
          </w:tcPr>
          <w:p w14:paraId="36A52D27" w14:textId="77777777" w:rsidR="00F97226" w:rsidRPr="008D46AE" w:rsidRDefault="00F97226" w:rsidP="00F97226">
            <w:pPr>
              <w:rPr>
                <w:b/>
                <w:sz w:val="22"/>
                <w:szCs w:val="22"/>
              </w:rPr>
            </w:pPr>
            <w:r>
              <w:rPr>
                <w:sz w:val="22"/>
                <w:szCs w:val="22"/>
              </w:rPr>
              <w:t>d</w:t>
            </w:r>
            <w:r w:rsidRPr="00BF1AC0">
              <w:rPr>
                <w:sz w:val="22"/>
                <w:szCs w:val="22"/>
              </w:rPr>
              <w:t>) Please provide examples of any</w:t>
            </w:r>
            <w:r>
              <w:rPr>
                <w:sz w:val="22"/>
                <w:szCs w:val="22"/>
              </w:rPr>
              <w:t xml:space="preserve"> </w:t>
            </w:r>
            <w:r w:rsidRPr="00074D42">
              <w:rPr>
                <w:b/>
                <w:sz w:val="22"/>
                <w:szCs w:val="22"/>
              </w:rPr>
              <w:t>hyperactive symptoms</w:t>
            </w:r>
            <w:r>
              <w:rPr>
                <w:sz w:val="22"/>
                <w:szCs w:val="22"/>
              </w:rPr>
              <w:t xml:space="preserve"> in </w:t>
            </w:r>
            <w:r w:rsidRPr="00BF1AC0">
              <w:rPr>
                <w:b/>
                <w:sz w:val="22"/>
                <w:szCs w:val="22"/>
              </w:rPr>
              <w:t>child</w:t>
            </w:r>
            <w:r>
              <w:rPr>
                <w:b/>
                <w:sz w:val="22"/>
                <w:szCs w:val="22"/>
              </w:rPr>
              <w:t xml:space="preserve">hood. </w:t>
            </w:r>
            <w:r>
              <w:rPr>
                <w:sz w:val="22"/>
                <w:szCs w:val="22"/>
              </w:rPr>
              <w:t xml:space="preserve"> Also any </w:t>
            </w:r>
            <w:r>
              <w:rPr>
                <w:b/>
                <w:sz w:val="22"/>
                <w:szCs w:val="22"/>
              </w:rPr>
              <w:t xml:space="preserve">current hyperactive symptoms, occurring often or very often, and impacting on their current functioning. </w:t>
            </w:r>
            <w:r>
              <w:rPr>
                <w:sz w:val="22"/>
                <w:szCs w:val="22"/>
              </w:rPr>
              <w:t>E</w:t>
            </w:r>
            <w:r w:rsidRPr="00BF1AC0">
              <w:rPr>
                <w:sz w:val="22"/>
                <w:szCs w:val="22"/>
              </w:rPr>
              <w:t xml:space="preserve">.g. </w:t>
            </w:r>
            <w:r>
              <w:rPr>
                <w:sz w:val="22"/>
                <w:szCs w:val="22"/>
              </w:rPr>
              <w:t xml:space="preserve">fidgeting, </w:t>
            </w:r>
            <w:r w:rsidRPr="00BF1AC0">
              <w:rPr>
                <w:sz w:val="22"/>
                <w:szCs w:val="22"/>
              </w:rPr>
              <w:t>physical and/or mental restlessness, over talkative, loud speech</w:t>
            </w:r>
            <w:r>
              <w:rPr>
                <w:sz w:val="22"/>
                <w:szCs w:val="22"/>
              </w:rPr>
              <w:t xml:space="preserve">. Please state NONE if </w:t>
            </w:r>
            <w:r w:rsidRPr="001B1C49">
              <w:rPr>
                <w:sz w:val="22"/>
                <w:szCs w:val="22"/>
              </w:rPr>
              <w:t>there are</w:t>
            </w:r>
            <w:r>
              <w:rPr>
                <w:sz w:val="22"/>
                <w:szCs w:val="22"/>
              </w:rPr>
              <w:t xml:space="preserve"> no symptoms.</w:t>
            </w:r>
          </w:p>
        </w:tc>
      </w:tr>
      <w:tr w:rsidR="00F97226" w:rsidRPr="002A6956" w14:paraId="4682A4C6" w14:textId="77777777" w:rsidTr="00F97226">
        <w:trPr>
          <w:trHeight w:val="35"/>
        </w:trPr>
        <w:tc>
          <w:tcPr>
            <w:tcW w:w="11057" w:type="dxa"/>
            <w:tcBorders>
              <w:top w:val="single" w:sz="18" w:space="0" w:color="auto"/>
              <w:bottom w:val="single" w:sz="18" w:space="0" w:color="auto"/>
            </w:tcBorders>
            <w:shd w:val="clear" w:color="auto" w:fill="auto"/>
            <w:vAlign w:val="center"/>
          </w:tcPr>
          <w:p w14:paraId="254C9078" w14:textId="77777777" w:rsidR="00F97226" w:rsidRPr="00BF1AC0" w:rsidRDefault="00F97226" w:rsidP="00F97226">
            <w:pPr>
              <w:rPr>
                <w:b/>
                <w:sz w:val="22"/>
                <w:szCs w:val="22"/>
              </w:rPr>
            </w:pPr>
            <w:r w:rsidRPr="00BF1AC0">
              <w:rPr>
                <w:b/>
                <w:sz w:val="22"/>
                <w:szCs w:val="22"/>
              </w:rPr>
              <w:t>Childhood:</w:t>
            </w:r>
          </w:p>
          <w:p w14:paraId="054F08AA" w14:textId="77777777" w:rsidR="00F97226" w:rsidRDefault="00F97226" w:rsidP="00F97226">
            <w:pPr>
              <w:rPr>
                <w:sz w:val="22"/>
                <w:szCs w:val="22"/>
              </w:rPr>
            </w:pPr>
          </w:p>
          <w:p w14:paraId="440C16A8" w14:textId="77777777" w:rsidR="00F97226" w:rsidRDefault="00F97226" w:rsidP="00F97226">
            <w:pPr>
              <w:rPr>
                <w:sz w:val="22"/>
                <w:szCs w:val="22"/>
              </w:rPr>
            </w:pPr>
          </w:p>
          <w:p w14:paraId="1ECE0E04" w14:textId="77777777" w:rsidR="00F97226" w:rsidRDefault="00F97226" w:rsidP="00F97226">
            <w:pPr>
              <w:rPr>
                <w:b/>
                <w:sz w:val="22"/>
                <w:szCs w:val="22"/>
              </w:rPr>
            </w:pPr>
          </w:p>
          <w:p w14:paraId="61FC60E7" w14:textId="77777777" w:rsidR="00F97226" w:rsidRDefault="00F97226" w:rsidP="00F97226">
            <w:pPr>
              <w:rPr>
                <w:b/>
                <w:sz w:val="22"/>
                <w:szCs w:val="22"/>
              </w:rPr>
            </w:pPr>
            <w:r w:rsidRPr="00BF1AC0">
              <w:rPr>
                <w:b/>
                <w:sz w:val="22"/>
                <w:szCs w:val="22"/>
              </w:rPr>
              <w:t xml:space="preserve">Current: </w:t>
            </w:r>
          </w:p>
          <w:p w14:paraId="2A1E79A0" w14:textId="77777777" w:rsidR="00F97226" w:rsidRDefault="00F97226" w:rsidP="00F97226">
            <w:pPr>
              <w:rPr>
                <w:b/>
                <w:sz w:val="22"/>
                <w:szCs w:val="22"/>
              </w:rPr>
            </w:pPr>
          </w:p>
          <w:p w14:paraId="6E2CC4B1" w14:textId="77777777" w:rsidR="00F97226" w:rsidRPr="00BF1AC0" w:rsidRDefault="00F97226" w:rsidP="00F97226">
            <w:pPr>
              <w:autoSpaceDE w:val="0"/>
              <w:autoSpaceDN w:val="0"/>
              <w:adjustRightInd w:val="0"/>
              <w:rPr>
                <w:sz w:val="22"/>
                <w:szCs w:val="22"/>
              </w:rPr>
            </w:pPr>
          </w:p>
        </w:tc>
      </w:tr>
      <w:tr w:rsidR="00F97226" w:rsidRPr="002A6956" w14:paraId="75A824BC" w14:textId="77777777" w:rsidTr="00F97226">
        <w:tc>
          <w:tcPr>
            <w:tcW w:w="11057" w:type="dxa"/>
            <w:tcBorders>
              <w:top w:val="single" w:sz="18" w:space="0" w:color="auto"/>
              <w:bottom w:val="single" w:sz="18" w:space="0" w:color="auto"/>
            </w:tcBorders>
            <w:shd w:val="clear" w:color="auto" w:fill="EEECE1" w:themeFill="background2"/>
            <w:vAlign w:val="center"/>
          </w:tcPr>
          <w:p w14:paraId="1CF81E1E" w14:textId="77777777" w:rsidR="00F97226" w:rsidRPr="00BF1AC0" w:rsidRDefault="00F97226" w:rsidP="00F97226">
            <w:pPr>
              <w:rPr>
                <w:sz w:val="22"/>
                <w:szCs w:val="22"/>
              </w:rPr>
            </w:pPr>
            <w:r w:rsidRPr="00BF1AC0">
              <w:rPr>
                <w:sz w:val="22"/>
                <w:szCs w:val="22"/>
              </w:rPr>
              <w:lastRenderedPageBreak/>
              <w:t xml:space="preserve">e) Please provide </w:t>
            </w:r>
            <w:r>
              <w:rPr>
                <w:sz w:val="22"/>
                <w:szCs w:val="22"/>
              </w:rPr>
              <w:t xml:space="preserve">any </w:t>
            </w:r>
            <w:r w:rsidRPr="00BF1AC0">
              <w:rPr>
                <w:sz w:val="22"/>
                <w:szCs w:val="22"/>
              </w:rPr>
              <w:t>examples of any</w:t>
            </w:r>
            <w:r>
              <w:rPr>
                <w:sz w:val="22"/>
                <w:szCs w:val="22"/>
              </w:rPr>
              <w:t xml:space="preserve"> </w:t>
            </w:r>
            <w:r w:rsidRPr="00074D42">
              <w:rPr>
                <w:b/>
                <w:sz w:val="22"/>
                <w:szCs w:val="22"/>
              </w:rPr>
              <w:t>impulsive symptoms</w:t>
            </w:r>
            <w:r>
              <w:rPr>
                <w:sz w:val="22"/>
                <w:szCs w:val="22"/>
              </w:rPr>
              <w:t xml:space="preserve"> in </w:t>
            </w:r>
            <w:r w:rsidRPr="00BF1AC0">
              <w:rPr>
                <w:b/>
                <w:sz w:val="22"/>
                <w:szCs w:val="22"/>
              </w:rPr>
              <w:t>child</w:t>
            </w:r>
            <w:r>
              <w:rPr>
                <w:b/>
                <w:sz w:val="22"/>
                <w:szCs w:val="22"/>
              </w:rPr>
              <w:t>hood.</w:t>
            </w:r>
            <w:r>
              <w:rPr>
                <w:sz w:val="22"/>
                <w:szCs w:val="22"/>
              </w:rPr>
              <w:t xml:space="preserve"> Also any </w:t>
            </w:r>
            <w:r>
              <w:rPr>
                <w:b/>
                <w:sz w:val="22"/>
                <w:szCs w:val="22"/>
              </w:rPr>
              <w:t xml:space="preserve">current impulsive symptoms, occurring often or very often, and impacting on their current functioning. </w:t>
            </w:r>
            <w:r>
              <w:rPr>
                <w:sz w:val="22"/>
                <w:szCs w:val="22"/>
              </w:rPr>
              <w:t>E</w:t>
            </w:r>
            <w:r w:rsidRPr="00BF1AC0">
              <w:rPr>
                <w:sz w:val="22"/>
                <w:szCs w:val="22"/>
              </w:rPr>
              <w:t xml:space="preserve">.g. </w:t>
            </w:r>
            <w:r>
              <w:rPr>
                <w:sz w:val="22"/>
                <w:szCs w:val="22"/>
              </w:rPr>
              <w:t xml:space="preserve">impatient </w:t>
            </w:r>
            <w:r w:rsidRPr="00BF1AC0">
              <w:rPr>
                <w:sz w:val="22"/>
                <w:szCs w:val="22"/>
              </w:rPr>
              <w:t>waiting</w:t>
            </w:r>
            <w:r>
              <w:rPr>
                <w:sz w:val="22"/>
                <w:szCs w:val="22"/>
              </w:rPr>
              <w:t xml:space="preserve"> </w:t>
            </w:r>
            <w:r w:rsidRPr="001B1C49">
              <w:rPr>
                <w:sz w:val="22"/>
                <w:szCs w:val="22"/>
              </w:rPr>
              <w:t>for</w:t>
            </w:r>
            <w:r>
              <w:rPr>
                <w:sz w:val="22"/>
                <w:szCs w:val="22"/>
              </w:rPr>
              <w:t xml:space="preserve"> turn;</w:t>
            </w:r>
            <w:r w:rsidRPr="00BF1AC0">
              <w:rPr>
                <w:sz w:val="22"/>
                <w:szCs w:val="22"/>
              </w:rPr>
              <w:t xml:space="preserve"> completing other people</w:t>
            </w:r>
            <w:r w:rsidRPr="00074D42">
              <w:rPr>
                <w:sz w:val="22"/>
                <w:szCs w:val="22"/>
              </w:rPr>
              <w:t>’</w:t>
            </w:r>
            <w:r>
              <w:rPr>
                <w:sz w:val="22"/>
                <w:szCs w:val="22"/>
              </w:rPr>
              <w:t>s sentences; or impulsive (</w:t>
            </w:r>
            <w:r w:rsidRPr="00BF1AC0">
              <w:rPr>
                <w:sz w:val="22"/>
                <w:szCs w:val="22"/>
              </w:rPr>
              <w:t>and possibly risky) decision making</w:t>
            </w:r>
            <w:r>
              <w:rPr>
                <w:sz w:val="22"/>
                <w:szCs w:val="22"/>
              </w:rPr>
              <w:t xml:space="preserve">. Please state </w:t>
            </w:r>
            <w:r w:rsidRPr="001B1C49">
              <w:rPr>
                <w:sz w:val="22"/>
                <w:szCs w:val="22"/>
              </w:rPr>
              <w:t>NONE if there are no</w:t>
            </w:r>
            <w:r>
              <w:rPr>
                <w:sz w:val="22"/>
                <w:szCs w:val="22"/>
              </w:rPr>
              <w:t xml:space="preserve"> symptoms.</w:t>
            </w:r>
          </w:p>
        </w:tc>
      </w:tr>
      <w:tr w:rsidR="00F97226" w:rsidRPr="002A6956" w14:paraId="16E9A456" w14:textId="77777777" w:rsidTr="00F97226">
        <w:tc>
          <w:tcPr>
            <w:tcW w:w="11057" w:type="dxa"/>
            <w:tcBorders>
              <w:top w:val="single" w:sz="18" w:space="0" w:color="auto"/>
              <w:bottom w:val="single" w:sz="18" w:space="0" w:color="auto"/>
            </w:tcBorders>
            <w:shd w:val="clear" w:color="auto" w:fill="auto"/>
            <w:vAlign w:val="center"/>
          </w:tcPr>
          <w:p w14:paraId="4E963735" w14:textId="77777777" w:rsidR="00F97226" w:rsidRPr="00BF1AC0" w:rsidRDefault="00F97226" w:rsidP="00F97226">
            <w:pPr>
              <w:rPr>
                <w:b/>
                <w:sz w:val="22"/>
                <w:szCs w:val="22"/>
              </w:rPr>
            </w:pPr>
            <w:r w:rsidRPr="00BF1AC0">
              <w:rPr>
                <w:b/>
                <w:sz w:val="22"/>
                <w:szCs w:val="22"/>
              </w:rPr>
              <w:t>Childhood:</w:t>
            </w:r>
          </w:p>
          <w:p w14:paraId="73D0D048" w14:textId="77777777" w:rsidR="00F97226" w:rsidRPr="00BF1AC0" w:rsidRDefault="00F97226" w:rsidP="00F97226">
            <w:pPr>
              <w:rPr>
                <w:b/>
                <w:sz w:val="22"/>
                <w:szCs w:val="22"/>
              </w:rPr>
            </w:pPr>
          </w:p>
          <w:p w14:paraId="2CD346CE" w14:textId="77777777" w:rsidR="00F97226" w:rsidRDefault="00F97226" w:rsidP="00F97226">
            <w:pPr>
              <w:rPr>
                <w:b/>
                <w:sz w:val="22"/>
                <w:szCs w:val="22"/>
              </w:rPr>
            </w:pPr>
          </w:p>
          <w:p w14:paraId="40500EFF" w14:textId="77777777" w:rsidR="00F97226" w:rsidRPr="00BF1AC0" w:rsidRDefault="00F97226" w:rsidP="00F97226">
            <w:pPr>
              <w:rPr>
                <w:b/>
                <w:sz w:val="22"/>
                <w:szCs w:val="22"/>
              </w:rPr>
            </w:pPr>
          </w:p>
          <w:p w14:paraId="5A5C3563" w14:textId="77777777" w:rsidR="00F97226" w:rsidRPr="00BF1AC0" w:rsidRDefault="00F97226" w:rsidP="00F97226">
            <w:pPr>
              <w:rPr>
                <w:b/>
                <w:sz w:val="22"/>
                <w:szCs w:val="22"/>
              </w:rPr>
            </w:pPr>
            <w:r w:rsidRPr="00BF1AC0">
              <w:rPr>
                <w:b/>
                <w:sz w:val="22"/>
                <w:szCs w:val="22"/>
              </w:rPr>
              <w:t xml:space="preserve">Current: </w:t>
            </w:r>
          </w:p>
          <w:p w14:paraId="1E78EE42" w14:textId="77777777" w:rsidR="00F97226" w:rsidRDefault="00F97226" w:rsidP="00F97226">
            <w:pPr>
              <w:autoSpaceDE w:val="0"/>
              <w:autoSpaceDN w:val="0"/>
              <w:adjustRightInd w:val="0"/>
              <w:rPr>
                <w:sz w:val="22"/>
                <w:szCs w:val="22"/>
              </w:rPr>
            </w:pPr>
          </w:p>
          <w:p w14:paraId="205924E8" w14:textId="77777777" w:rsidR="00F97226" w:rsidRPr="00BF1AC0" w:rsidRDefault="00F97226" w:rsidP="00F97226">
            <w:pPr>
              <w:autoSpaceDE w:val="0"/>
              <w:autoSpaceDN w:val="0"/>
              <w:adjustRightInd w:val="0"/>
              <w:rPr>
                <w:sz w:val="22"/>
                <w:szCs w:val="22"/>
              </w:rPr>
            </w:pPr>
          </w:p>
        </w:tc>
      </w:tr>
      <w:tr w:rsidR="00F97226" w:rsidRPr="002A6956" w14:paraId="19572E56" w14:textId="77777777" w:rsidTr="00F97226">
        <w:tc>
          <w:tcPr>
            <w:tcW w:w="11057" w:type="dxa"/>
            <w:tcBorders>
              <w:top w:val="single" w:sz="18" w:space="0" w:color="auto"/>
              <w:bottom w:val="single" w:sz="18" w:space="0" w:color="auto"/>
            </w:tcBorders>
            <w:shd w:val="clear" w:color="auto" w:fill="EEECE1" w:themeFill="background2"/>
            <w:vAlign w:val="center"/>
          </w:tcPr>
          <w:p w14:paraId="1C5238BB" w14:textId="77777777" w:rsidR="00F97226" w:rsidRPr="00BF1AC0" w:rsidRDefault="00F97226" w:rsidP="00F97226">
            <w:pPr>
              <w:rPr>
                <w:b/>
                <w:sz w:val="22"/>
                <w:szCs w:val="22"/>
              </w:rPr>
            </w:pPr>
            <w:r w:rsidRPr="00BF1AC0">
              <w:rPr>
                <w:sz w:val="22"/>
                <w:szCs w:val="22"/>
              </w:rPr>
              <w:t xml:space="preserve">f) </w:t>
            </w:r>
            <w:r>
              <w:rPr>
                <w:sz w:val="22"/>
                <w:szCs w:val="22"/>
              </w:rPr>
              <w:t>Can you explain in your own words how you feel that any of the symptoms you have identified above may impact on areas of your life (for example, Home life, relationships, work, education, finances)?</w:t>
            </w:r>
          </w:p>
        </w:tc>
      </w:tr>
      <w:tr w:rsidR="00F97226" w:rsidRPr="002A6956" w14:paraId="108F80DB" w14:textId="77777777" w:rsidTr="00F97226">
        <w:tc>
          <w:tcPr>
            <w:tcW w:w="11057" w:type="dxa"/>
            <w:tcBorders>
              <w:top w:val="single" w:sz="18" w:space="0" w:color="auto"/>
              <w:bottom w:val="single" w:sz="18" w:space="0" w:color="auto"/>
            </w:tcBorders>
            <w:shd w:val="clear" w:color="auto" w:fill="auto"/>
            <w:vAlign w:val="center"/>
          </w:tcPr>
          <w:p w14:paraId="409948E6" w14:textId="77777777" w:rsidR="00F97226" w:rsidRDefault="00F97226" w:rsidP="00F97226">
            <w:pPr>
              <w:autoSpaceDE w:val="0"/>
              <w:autoSpaceDN w:val="0"/>
              <w:adjustRightInd w:val="0"/>
              <w:rPr>
                <w:sz w:val="22"/>
                <w:szCs w:val="22"/>
              </w:rPr>
            </w:pPr>
          </w:p>
          <w:p w14:paraId="538E671C" w14:textId="77777777" w:rsidR="00F97226" w:rsidRDefault="00F97226" w:rsidP="00F97226">
            <w:pPr>
              <w:autoSpaceDE w:val="0"/>
              <w:autoSpaceDN w:val="0"/>
              <w:adjustRightInd w:val="0"/>
              <w:rPr>
                <w:sz w:val="22"/>
                <w:szCs w:val="22"/>
              </w:rPr>
            </w:pPr>
          </w:p>
          <w:p w14:paraId="191688EC" w14:textId="77777777" w:rsidR="00F97226" w:rsidRPr="00BF1AC0" w:rsidRDefault="00F97226" w:rsidP="00F97226">
            <w:pPr>
              <w:autoSpaceDE w:val="0"/>
              <w:autoSpaceDN w:val="0"/>
              <w:adjustRightInd w:val="0"/>
              <w:rPr>
                <w:sz w:val="22"/>
                <w:szCs w:val="22"/>
              </w:rPr>
            </w:pPr>
          </w:p>
        </w:tc>
      </w:tr>
      <w:tr w:rsidR="00F97226" w:rsidRPr="002A6956" w14:paraId="304FC71F" w14:textId="77777777" w:rsidTr="00F97226">
        <w:tc>
          <w:tcPr>
            <w:tcW w:w="11057" w:type="dxa"/>
            <w:tcBorders>
              <w:top w:val="single" w:sz="18" w:space="0" w:color="auto"/>
              <w:bottom w:val="single" w:sz="18" w:space="0" w:color="auto"/>
            </w:tcBorders>
            <w:shd w:val="clear" w:color="auto" w:fill="EEECE1" w:themeFill="background2"/>
            <w:vAlign w:val="center"/>
          </w:tcPr>
          <w:p w14:paraId="6C4F1118" w14:textId="77777777" w:rsidR="00F97226" w:rsidRDefault="00F97226" w:rsidP="00F97226">
            <w:pPr>
              <w:autoSpaceDE w:val="0"/>
              <w:autoSpaceDN w:val="0"/>
              <w:adjustRightInd w:val="0"/>
              <w:rPr>
                <w:sz w:val="22"/>
                <w:szCs w:val="22"/>
              </w:rPr>
            </w:pPr>
            <w:r>
              <w:rPr>
                <w:sz w:val="22"/>
                <w:szCs w:val="22"/>
              </w:rPr>
              <w:t>g) Do you</w:t>
            </w:r>
            <w:r w:rsidRPr="00BF1AC0">
              <w:rPr>
                <w:sz w:val="22"/>
                <w:szCs w:val="22"/>
              </w:rPr>
              <w:t xml:space="preserve"> have any difficulties with </w:t>
            </w:r>
            <w:r>
              <w:rPr>
                <w:sz w:val="22"/>
                <w:szCs w:val="22"/>
              </w:rPr>
              <w:t>unstable moods</w:t>
            </w:r>
            <w:r w:rsidRPr="00BF1AC0">
              <w:rPr>
                <w:sz w:val="22"/>
                <w:szCs w:val="22"/>
              </w:rPr>
              <w:t xml:space="preserve"> e.g. rapid mood changes, low tolerance to frustration</w:t>
            </w:r>
            <w:r>
              <w:rPr>
                <w:sz w:val="22"/>
                <w:szCs w:val="22"/>
              </w:rPr>
              <w:t>?</w:t>
            </w:r>
          </w:p>
        </w:tc>
      </w:tr>
      <w:tr w:rsidR="00F97226" w:rsidRPr="002A6956" w14:paraId="6AF65E37" w14:textId="77777777" w:rsidTr="00F97226">
        <w:tc>
          <w:tcPr>
            <w:tcW w:w="11057" w:type="dxa"/>
            <w:tcBorders>
              <w:top w:val="single" w:sz="18" w:space="0" w:color="auto"/>
              <w:bottom w:val="single" w:sz="18" w:space="0" w:color="auto"/>
            </w:tcBorders>
            <w:shd w:val="clear" w:color="auto" w:fill="auto"/>
            <w:vAlign w:val="center"/>
          </w:tcPr>
          <w:p w14:paraId="7F96BE69" w14:textId="77777777" w:rsidR="00F97226" w:rsidRDefault="00F97226" w:rsidP="00F97226">
            <w:pPr>
              <w:autoSpaceDE w:val="0"/>
              <w:autoSpaceDN w:val="0"/>
              <w:adjustRightInd w:val="0"/>
              <w:rPr>
                <w:sz w:val="22"/>
                <w:szCs w:val="22"/>
              </w:rPr>
            </w:pPr>
          </w:p>
          <w:p w14:paraId="5513AD4B" w14:textId="77777777" w:rsidR="00F97226" w:rsidRDefault="00F97226" w:rsidP="00F97226">
            <w:pPr>
              <w:autoSpaceDE w:val="0"/>
              <w:autoSpaceDN w:val="0"/>
              <w:adjustRightInd w:val="0"/>
              <w:rPr>
                <w:sz w:val="22"/>
                <w:szCs w:val="22"/>
              </w:rPr>
            </w:pPr>
          </w:p>
          <w:p w14:paraId="6EEBE67E" w14:textId="77777777" w:rsidR="00F97226" w:rsidRDefault="00F97226" w:rsidP="00F97226">
            <w:pPr>
              <w:autoSpaceDE w:val="0"/>
              <w:autoSpaceDN w:val="0"/>
              <w:adjustRightInd w:val="0"/>
              <w:rPr>
                <w:sz w:val="22"/>
                <w:szCs w:val="22"/>
              </w:rPr>
            </w:pPr>
          </w:p>
        </w:tc>
      </w:tr>
      <w:tr w:rsidR="00F97226" w:rsidRPr="002A6956" w14:paraId="1859C1E5" w14:textId="77777777" w:rsidTr="00F97226">
        <w:tc>
          <w:tcPr>
            <w:tcW w:w="11057" w:type="dxa"/>
            <w:tcBorders>
              <w:top w:val="single" w:sz="18" w:space="0" w:color="auto"/>
              <w:bottom w:val="single" w:sz="18" w:space="0" w:color="auto"/>
            </w:tcBorders>
            <w:shd w:val="clear" w:color="auto" w:fill="EEECE1" w:themeFill="background2"/>
            <w:vAlign w:val="center"/>
          </w:tcPr>
          <w:p w14:paraId="08895A4C" w14:textId="77777777" w:rsidR="00F97226" w:rsidRPr="00BF1AC0" w:rsidRDefault="00F97226" w:rsidP="00F97226">
            <w:pPr>
              <w:autoSpaceDE w:val="0"/>
              <w:autoSpaceDN w:val="0"/>
              <w:adjustRightInd w:val="0"/>
              <w:rPr>
                <w:sz w:val="22"/>
                <w:szCs w:val="22"/>
              </w:rPr>
            </w:pPr>
            <w:r>
              <w:rPr>
                <w:sz w:val="22"/>
                <w:szCs w:val="22"/>
              </w:rPr>
              <w:t>h</w:t>
            </w:r>
            <w:r w:rsidRPr="00BF1AC0">
              <w:rPr>
                <w:sz w:val="22"/>
                <w:szCs w:val="22"/>
              </w:rPr>
              <w:t xml:space="preserve">) </w:t>
            </w:r>
            <w:r>
              <w:rPr>
                <w:sz w:val="22"/>
                <w:szCs w:val="22"/>
              </w:rPr>
              <w:t xml:space="preserve">Do you struggle with your </w:t>
            </w:r>
            <w:r w:rsidRPr="00BF1AC0">
              <w:rPr>
                <w:sz w:val="22"/>
                <w:szCs w:val="22"/>
              </w:rPr>
              <w:t xml:space="preserve">mind </w:t>
            </w:r>
            <w:r>
              <w:rPr>
                <w:sz w:val="22"/>
                <w:szCs w:val="22"/>
              </w:rPr>
              <w:t xml:space="preserve">often </w:t>
            </w:r>
            <w:r w:rsidRPr="00BF1AC0">
              <w:rPr>
                <w:sz w:val="22"/>
                <w:szCs w:val="22"/>
              </w:rPr>
              <w:t>wandering and/or find it difficult to “switch off”?</w:t>
            </w:r>
          </w:p>
        </w:tc>
      </w:tr>
      <w:tr w:rsidR="00F97226" w:rsidRPr="002A6956" w14:paraId="62F8903C" w14:textId="77777777" w:rsidTr="00F97226">
        <w:tc>
          <w:tcPr>
            <w:tcW w:w="11057" w:type="dxa"/>
            <w:tcBorders>
              <w:top w:val="single" w:sz="18" w:space="0" w:color="auto"/>
              <w:bottom w:val="single" w:sz="18" w:space="0" w:color="auto"/>
            </w:tcBorders>
            <w:shd w:val="clear" w:color="auto" w:fill="auto"/>
            <w:vAlign w:val="center"/>
          </w:tcPr>
          <w:p w14:paraId="46702F14" w14:textId="77777777" w:rsidR="00F97226" w:rsidRDefault="00F97226" w:rsidP="00F97226">
            <w:pPr>
              <w:autoSpaceDE w:val="0"/>
              <w:autoSpaceDN w:val="0"/>
              <w:adjustRightInd w:val="0"/>
              <w:rPr>
                <w:sz w:val="22"/>
                <w:szCs w:val="22"/>
              </w:rPr>
            </w:pPr>
          </w:p>
          <w:p w14:paraId="58CAF7A4" w14:textId="77777777" w:rsidR="00F97226" w:rsidRDefault="00F97226" w:rsidP="00F97226">
            <w:pPr>
              <w:autoSpaceDE w:val="0"/>
              <w:autoSpaceDN w:val="0"/>
              <w:adjustRightInd w:val="0"/>
              <w:rPr>
                <w:sz w:val="22"/>
                <w:szCs w:val="22"/>
              </w:rPr>
            </w:pPr>
          </w:p>
          <w:p w14:paraId="7D8B4590" w14:textId="77777777" w:rsidR="00F97226" w:rsidRPr="00BF1AC0" w:rsidRDefault="00F97226" w:rsidP="00F97226">
            <w:pPr>
              <w:autoSpaceDE w:val="0"/>
              <w:autoSpaceDN w:val="0"/>
              <w:adjustRightInd w:val="0"/>
              <w:rPr>
                <w:sz w:val="22"/>
                <w:szCs w:val="22"/>
              </w:rPr>
            </w:pPr>
          </w:p>
        </w:tc>
      </w:tr>
      <w:tr w:rsidR="00F97226" w:rsidRPr="002A6956" w14:paraId="58A25C70" w14:textId="77777777" w:rsidTr="00F97226">
        <w:tc>
          <w:tcPr>
            <w:tcW w:w="11057" w:type="dxa"/>
            <w:tcBorders>
              <w:top w:val="single" w:sz="18" w:space="0" w:color="auto"/>
              <w:bottom w:val="single" w:sz="18" w:space="0" w:color="auto"/>
            </w:tcBorders>
            <w:shd w:val="clear" w:color="auto" w:fill="EEECE1" w:themeFill="background2"/>
            <w:vAlign w:val="center"/>
          </w:tcPr>
          <w:p w14:paraId="74C22F6D" w14:textId="77777777" w:rsidR="00F97226" w:rsidRPr="00BF1AC0" w:rsidRDefault="00F97226" w:rsidP="00F97226">
            <w:pPr>
              <w:rPr>
                <w:sz w:val="22"/>
                <w:szCs w:val="22"/>
              </w:rPr>
            </w:pPr>
            <w:proofErr w:type="spellStart"/>
            <w:r>
              <w:rPr>
                <w:sz w:val="22"/>
                <w:szCs w:val="22"/>
              </w:rPr>
              <w:t>i</w:t>
            </w:r>
            <w:proofErr w:type="spellEnd"/>
            <w:r w:rsidRPr="00BF1AC0">
              <w:rPr>
                <w:sz w:val="22"/>
                <w:szCs w:val="22"/>
              </w:rPr>
              <w:t xml:space="preserve">) Can </w:t>
            </w:r>
            <w:r>
              <w:rPr>
                <w:sz w:val="22"/>
                <w:szCs w:val="22"/>
              </w:rPr>
              <w:t>you</w:t>
            </w:r>
            <w:r w:rsidRPr="00BF1AC0">
              <w:rPr>
                <w:sz w:val="22"/>
                <w:szCs w:val="22"/>
              </w:rPr>
              <w:t xml:space="preserve"> provide written information available from childhood to help support </w:t>
            </w:r>
            <w:r>
              <w:rPr>
                <w:sz w:val="22"/>
                <w:szCs w:val="22"/>
              </w:rPr>
              <w:t>your</w:t>
            </w:r>
            <w:r w:rsidRPr="00BF1AC0">
              <w:rPr>
                <w:sz w:val="22"/>
                <w:szCs w:val="22"/>
              </w:rPr>
              <w:t xml:space="preserve"> assessment</w:t>
            </w:r>
            <w:r>
              <w:rPr>
                <w:sz w:val="22"/>
                <w:szCs w:val="22"/>
              </w:rPr>
              <w:t>? E</w:t>
            </w:r>
            <w:r w:rsidRPr="00BF1AC0">
              <w:rPr>
                <w:sz w:val="22"/>
                <w:szCs w:val="22"/>
              </w:rPr>
              <w:t xml:space="preserve">.g. school reports, </w:t>
            </w:r>
            <w:r>
              <w:rPr>
                <w:sz w:val="22"/>
                <w:szCs w:val="22"/>
              </w:rPr>
              <w:t xml:space="preserve">workplace assessments, </w:t>
            </w:r>
            <w:r w:rsidRPr="00BF1AC0">
              <w:rPr>
                <w:sz w:val="22"/>
                <w:szCs w:val="22"/>
              </w:rPr>
              <w:t xml:space="preserve">mental health reports etc. </w:t>
            </w:r>
          </w:p>
        </w:tc>
      </w:tr>
      <w:tr w:rsidR="00F97226" w:rsidRPr="002A6956" w14:paraId="1175656D" w14:textId="77777777" w:rsidTr="00F97226">
        <w:trPr>
          <w:trHeight w:val="1279"/>
        </w:trPr>
        <w:tc>
          <w:tcPr>
            <w:tcW w:w="11057" w:type="dxa"/>
            <w:tcBorders>
              <w:top w:val="single" w:sz="18" w:space="0" w:color="auto"/>
              <w:bottom w:val="single" w:sz="18" w:space="0" w:color="auto"/>
            </w:tcBorders>
            <w:shd w:val="clear" w:color="auto" w:fill="auto"/>
            <w:vAlign w:val="center"/>
          </w:tcPr>
          <w:p w14:paraId="67C107A2" w14:textId="77777777" w:rsidR="00F97226" w:rsidRDefault="00F97226" w:rsidP="00F97226">
            <w:pPr>
              <w:rPr>
                <w:sz w:val="22"/>
                <w:szCs w:val="22"/>
              </w:rPr>
            </w:pPr>
            <w:r w:rsidRPr="00BF1AC0">
              <w:rPr>
                <w:rFonts w:ascii="MS Gothic" w:eastAsia="MS Gothic" w:hAnsi="MS Gothic" w:hint="eastAsia"/>
                <w:sz w:val="22"/>
                <w:szCs w:val="22"/>
              </w:rPr>
              <w:t>☐</w:t>
            </w:r>
            <w:r w:rsidRPr="00BF1AC0">
              <w:rPr>
                <w:rFonts w:ascii="MS Gothic" w:eastAsia="MS Gothic" w:hAnsi="MS Gothic"/>
                <w:sz w:val="22"/>
                <w:szCs w:val="22"/>
              </w:rPr>
              <w:t xml:space="preserve"> </w:t>
            </w:r>
            <w:r w:rsidRPr="00BF1AC0">
              <w:rPr>
                <w:sz w:val="22"/>
                <w:szCs w:val="22"/>
              </w:rPr>
              <w:t xml:space="preserve"> Yes </w:t>
            </w:r>
            <w:r w:rsidRPr="00BF1AC0">
              <w:rPr>
                <w:sz w:val="22"/>
                <w:szCs w:val="22"/>
              </w:rPr>
              <w:br/>
            </w:r>
            <w:r w:rsidRPr="00BF1AC0">
              <w:rPr>
                <w:rFonts w:ascii="MS Gothic" w:eastAsia="MS Gothic" w:hAnsi="MS Gothic" w:hint="eastAsia"/>
                <w:sz w:val="22"/>
                <w:szCs w:val="22"/>
              </w:rPr>
              <w:t>☐</w:t>
            </w:r>
            <w:r w:rsidRPr="00BF1AC0">
              <w:rPr>
                <w:sz w:val="22"/>
                <w:szCs w:val="22"/>
              </w:rPr>
              <w:t xml:space="preserve">  No</w:t>
            </w:r>
          </w:p>
          <w:p w14:paraId="734EAE9C" w14:textId="77777777" w:rsidR="00F97226" w:rsidRDefault="00F97226" w:rsidP="00F97226">
            <w:pPr>
              <w:rPr>
                <w:sz w:val="22"/>
                <w:szCs w:val="22"/>
              </w:rPr>
            </w:pPr>
          </w:p>
          <w:p w14:paraId="2C8D91EE" w14:textId="77777777" w:rsidR="00F97226" w:rsidRDefault="00F97226" w:rsidP="00F97226">
            <w:pPr>
              <w:rPr>
                <w:sz w:val="22"/>
                <w:szCs w:val="22"/>
              </w:rPr>
            </w:pPr>
            <w:r>
              <w:rPr>
                <w:sz w:val="22"/>
                <w:szCs w:val="22"/>
              </w:rPr>
              <w:t>If yes, what is available?</w:t>
            </w:r>
          </w:p>
          <w:p w14:paraId="4E2429A8" w14:textId="77777777" w:rsidR="00F97226" w:rsidRDefault="00F97226" w:rsidP="00F97226">
            <w:pPr>
              <w:rPr>
                <w:sz w:val="22"/>
                <w:szCs w:val="22"/>
              </w:rPr>
            </w:pPr>
          </w:p>
          <w:p w14:paraId="5C5EF5D6" w14:textId="77777777" w:rsidR="00F97226" w:rsidRDefault="00F97226" w:rsidP="00F97226">
            <w:pPr>
              <w:rPr>
                <w:sz w:val="22"/>
                <w:szCs w:val="22"/>
              </w:rPr>
            </w:pPr>
          </w:p>
          <w:p w14:paraId="4209EA7C" w14:textId="77777777" w:rsidR="00F97226" w:rsidRPr="005B5F4A" w:rsidRDefault="00F97226" w:rsidP="00F97226">
            <w:pPr>
              <w:rPr>
                <w:sz w:val="22"/>
                <w:szCs w:val="22"/>
              </w:rPr>
            </w:pPr>
          </w:p>
        </w:tc>
      </w:tr>
      <w:tr w:rsidR="00F97226" w:rsidRPr="002A6956" w14:paraId="7FA97CD4" w14:textId="77777777" w:rsidTr="00F97226">
        <w:trPr>
          <w:trHeight w:val="952"/>
        </w:trPr>
        <w:tc>
          <w:tcPr>
            <w:tcW w:w="11057" w:type="dxa"/>
            <w:tcBorders>
              <w:top w:val="single" w:sz="18" w:space="0" w:color="auto"/>
              <w:bottom w:val="single" w:sz="18" w:space="0" w:color="auto"/>
            </w:tcBorders>
            <w:shd w:val="clear" w:color="auto" w:fill="EEECE1" w:themeFill="background2"/>
            <w:vAlign w:val="center"/>
          </w:tcPr>
          <w:p w14:paraId="5FC0B9EC" w14:textId="77777777" w:rsidR="00F97226" w:rsidRPr="00EE7F16" w:rsidRDefault="00F97226" w:rsidP="00F97226">
            <w:pPr>
              <w:rPr>
                <w:sz w:val="22"/>
                <w:szCs w:val="22"/>
              </w:rPr>
            </w:pPr>
            <w:r>
              <w:rPr>
                <w:sz w:val="22"/>
                <w:szCs w:val="22"/>
              </w:rPr>
              <w:t xml:space="preserve">Please note that as part of the assessment process we need to obtain collateral information. This is usually from one person who can provide a childhood developmental history and a second person who knows you well currently who can provide their observations of your current difficulties and behaviour. </w:t>
            </w:r>
            <w:r>
              <w:rPr>
                <w:b/>
                <w:sz w:val="22"/>
                <w:szCs w:val="22"/>
              </w:rPr>
              <w:t>W</w:t>
            </w:r>
            <w:r w:rsidRPr="00F70353">
              <w:rPr>
                <w:b/>
                <w:sz w:val="22"/>
                <w:szCs w:val="22"/>
              </w:rPr>
              <w:t xml:space="preserve">e can proceed </w:t>
            </w:r>
            <w:r>
              <w:rPr>
                <w:b/>
                <w:sz w:val="22"/>
                <w:szCs w:val="22"/>
              </w:rPr>
              <w:t>without obtaining</w:t>
            </w:r>
            <w:r w:rsidRPr="00F70353">
              <w:rPr>
                <w:b/>
                <w:sz w:val="22"/>
                <w:szCs w:val="22"/>
              </w:rPr>
              <w:t xml:space="preserve"> </w:t>
            </w:r>
            <w:r>
              <w:rPr>
                <w:b/>
                <w:sz w:val="22"/>
                <w:szCs w:val="22"/>
              </w:rPr>
              <w:t xml:space="preserve">a </w:t>
            </w:r>
            <w:r w:rsidRPr="001B1C49">
              <w:rPr>
                <w:b/>
                <w:sz w:val="22"/>
                <w:szCs w:val="22"/>
              </w:rPr>
              <w:t>collateral developmental</w:t>
            </w:r>
            <w:r w:rsidRPr="00F70353">
              <w:rPr>
                <w:b/>
                <w:sz w:val="22"/>
                <w:szCs w:val="22"/>
              </w:rPr>
              <w:t xml:space="preserve"> history</w:t>
            </w:r>
            <w:r>
              <w:rPr>
                <w:b/>
                <w:sz w:val="22"/>
                <w:szCs w:val="22"/>
              </w:rPr>
              <w:t>, but please be aware</w:t>
            </w:r>
            <w:r w:rsidRPr="00F70353">
              <w:rPr>
                <w:b/>
                <w:sz w:val="22"/>
                <w:szCs w:val="22"/>
              </w:rPr>
              <w:t xml:space="preserve"> </w:t>
            </w:r>
            <w:r>
              <w:rPr>
                <w:b/>
                <w:sz w:val="22"/>
                <w:szCs w:val="22"/>
              </w:rPr>
              <w:t xml:space="preserve">that </w:t>
            </w:r>
            <w:r w:rsidRPr="001B1C49">
              <w:rPr>
                <w:b/>
                <w:sz w:val="22"/>
                <w:szCs w:val="22"/>
              </w:rPr>
              <w:t>sometimes we are unable</w:t>
            </w:r>
            <w:r w:rsidRPr="007679E2">
              <w:rPr>
                <w:b/>
                <w:color w:val="FF0000"/>
                <w:sz w:val="22"/>
                <w:szCs w:val="22"/>
              </w:rPr>
              <w:t xml:space="preserve"> </w:t>
            </w:r>
            <w:r w:rsidRPr="00F70353">
              <w:rPr>
                <w:b/>
                <w:sz w:val="22"/>
                <w:szCs w:val="22"/>
              </w:rPr>
              <w:t>to make a</w:t>
            </w:r>
            <w:r>
              <w:rPr>
                <w:b/>
                <w:sz w:val="22"/>
                <w:szCs w:val="22"/>
              </w:rPr>
              <w:t xml:space="preserve"> final decision regarding ADHD </w:t>
            </w:r>
            <w:r w:rsidRPr="00F70353">
              <w:rPr>
                <w:b/>
                <w:sz w:val="22"/>
                <w:szCs w:val="22"/>
              </w:rPr>
              <w:t>diagnosis</w:t>
            </w:r>
            <w:r>
              <w:rPr>
                <w:b/>
                <w:sz w:val="22"/>
                <w:szCs w:val="22"/>
              </w:rPr>
              <w:t>.</w:t>
            </w:r>
          </w:p>
        </w:tc>
      </w:tr>
      <w:tr w:rsidR="00F97226" w:rsidRPr="002A6956" w14:paraId="5E2B0E57" w14:textId="77777777" w:rsidTr="00F97226">
        <w:trPr>
          <w:trHeight w:val="1025"/>
        </w:trPr>
        <w:tc>
          <w:tcPr>
            <w:tcW w:w="11057" w:type="dxa"/>
            <w:shd w:val="clear" w:color="auto" w:fill="auto"/>
            <w:vAlign w:val="center"/>
          </w:tcPr>
          <w:p w14:paraId="2426D903" w14:textId="77777777" w:rsidR="00F97226" w:rsidRDefault="00F97226" w:rsidP="00F97226">
            <w:pPr>
              <w:jc w:val="center"/>
              <w:rPr>
                <w:sz w:val="22"/>
                <w:szCs w:val="22"/>
              </w:rPr>
            </w:pPr>
            <w:r>
              <w:rPr>
                <w:sz w:val="22"/>
                <w:szCs w:val="22"/>
              </w:rPr>
              <w:t>Please also complete the minimum data set form along with the self-rated scales that should have been provided to you by the referrer.</w:t>
            </w:r>
          </w:p>
          <w:p w14:paraId="016015A5" w14:textId="77777777" w:rsidR="00F97226" w:rsidRPr="002A6956" w:rsidRDefault="00F97226" w:rsidP="00F97226">
            <w:pPr>
              <w:rPr>
                <w:sz w:val="22"/>
                <w:szCs w:val="22"/>
              </w:rPr>
            </w:pPr>
          </w:p>
        </w:tc>
      </w:tr>
    </w:tbl>
    <w:p w14:paraId="34D210AD" w14:textId="77777777" w:rsidR="00F97226" w:rsidRDefault="00F97226" w:rsidP="00F97226">
      <w:pPr>
        <w:ind w:left="2880" w:firstLine="720"/>
        <w:jc w:val="both"/>
        <w:rPr>
          <w:rFonts w:asciiTheme="minorHAnsi" w:hAnsiTheme="minorHAnsi"/>
          <w:b/>
          <w:color w:val="4F81BD" w:themeColor="accent1"/>
          <w:u w:val="single"/>
        </w:rPr>
      </w:pPr>
    </w:p>
    <w:p w14:paraId="0D8A6E53" w14:textId="77777777" w:rsidR="00F97226" w:rsidRDefault="00F97226">
      <w:pPr>
        <w:rPr>
          <w:rFonts w:asciiTheme="minorHAnsi" w:hAnsiTheme="minorHAnsi"/>
          <w:b/>
          <w:color w:val="4F81BD" w:themeColor="accent1"/>
          <w:u w:val="single"/>
        </w:rPr>
      </w:pPr>
      <w:r>
        <w:rPr>
          <w:rFonts w:asciiTheme="minorHAnsi" w:hAnsiTheme="minorHAnsi"/>
          <w:b/>
          <w:color w:val="4F81BD" w:themeColor="accent1"/>
          <w:u w:val="single"/>
        </w:rPr>
        <w:br w:type="page"/>
      </w:r>
    </w:p>
    <w:p w14:paraId="79D67F75" w14:textId="5CE10A24" w:rsidR="00F97226" w:rsidRPr="00F97226" w:rsidRDefault="00F97226" w:rsidP="00F97226">
      <w:pPr>
        <w:rPr>
          <w:rFonts w:cs="Arial"/>
          <w:b/>
          <w:sz w:val="36"/>
          <w:szCs w:val="36"/>
        </w:rPr>
      </w:pPr>
      <w:r w:rsidRPr="00F97226">
        <w:rPr>
          <w:rFonts w:cs="Arial"/>
          <w:b/>
          <w:sz w:val="36"/>
          <w:szCs w:val="36"/>
        </w:rPr>
        <w:lastRenderedPageBreak/>
        <w:t>M</w:t>
      </w:r>
      <w:r>
        <w:rPr>
          <w:rFonts w:cs="Arial"/>
          <w:b/>
          <w:sz w:val="36"/>
          <w:szCs w:val="36"/>
        </w:rPr>
        <w:t xml:space="preserve">inimum </w:t>
      </w:r>
      <w:r w:rsidRPr="00F97226">
        <w:rPr>
          <w:rFonts w:cs="Arial"/>
          <w:b/>
          <w:sz w:val="36"/>
          <w:szCs w:val="36"/>
        </w:rPr>
        <w:t>D</w:t>
      </w:r>
      <w:r>
        <w:rPr>
          <w:rFonts w:cs="Arial"/>
          <w:b/>
          <w:sz w:val="36"/>
          <w:szCs w:val="36"/>
        </w:rPr>
        <w:t xml:space="preserve">ata Set </w:t>
      </w:r>
      <w:r w:rsidRPr="00F97226">
        <w:rPr>
          <w:rFonts w:cs="Arial"/>
          <w:b/>
          <w:sz w:val="36"/>
          <w:szCs w:val="36"/>
        </w:rPr>
        <w:t>I</w:t>
      </w:r>
      <w:r>
        <w:rPr>
          <w:rFonts w:cs="Arial"/>
          <w:b/>
          <w:sz w:val="36"/>
          <w:szCs w:val="36"/>
        </w:rPr>
        <w:t>nformation</w:t>
      </w:r>
    </w:p>
    <w:p w14:paraId="34E497B4" w14:textId="77777777" w:rsidR="00F97226" w:rsidRPr="000A6F5F" w:rsidRDefault="00F97226" w:rsidP="00F97226">
      <w:pPr>
        <w:jc w:val="center"/>
        <w:rPr>
          <w:rFonts w:asciiTheme="minorHAnsi" w:hAnsiTheme="minorHAnsi"/>
          <w:b/>
          <w:u w:val="single"/>
        </w:rPr>
      </w:pPr>
      <w:r w:rsidRPr="000A6F5F">
        <w:rPr>
          <w:rFonts w:asciiTheme="minorHAnsi" w:hAnsiTheme="minorHAnsi" w:cstheme="minorHAnsi"/>
          <w:noProof/>
          <w:color w:val="000000"/>
          <w:lang w:eastAsia="en-GB"/>
        </w:rPr>
        <mc:AlternateContent>
          <mc:Choice Requires="wps">
            <w:drawing>
              <wp:anchor distT="0" distB="0" distL="114300" distR="114300" simplePos="0" relativeHeight="251660288" behindDoc="0" locked="0" layoutInCell="1" allowOverlap="1" wp14:anchorId="236E61B0" wp14:editId="5CA6525C">
                <wp:simplePos x="0" y="0"/>
                <wp:positionH relativeFrom="column">
                  <wp:posOffset>-209550</wp:posOffset>
                </wp:positionH>
                <wp:positionV relativeFrom="paragraph">
                  <wp:posOffset>92710</wp:posOffset>
                </wp:positionV>
                <wp:extent cx="6924675" cy="4095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409575"/>
                        </a:xfrm>
                        <a:prstGeom prst="rect">
                          <a:avLst/>
                        </a:prstGeom>
                        <a:solidFill>
                          <a:srgbClr val="FFFFFF"/>
                        </a:solidFill>
                        <a:ln w="9525">
                          <a:noFill/>
                          <a:miter lim="800000"/>
                          <a:headEnd/>
                          <a:tailEnd/>
                        </a:ln>
                      </wps:spPr>
                      <wps:txbx>
                        <w:txbxContent>
                          <w:p w14:paraId="368E26A2" w14:textId="4DA4A8D8" w:rsidR="00F97226" w:rsidRPr="00F97226" w:rsidRDefault="00F97226" w:rsidP="00F97226">
                            <w:pPr>
                              <w:rPr>
                                <w:rFonts w:cs="Arial"/>
                                <w:b/>
                              </w:rPr>
                            </w:pPr>
                            <w:r w:rsidRPr="00F97226">
                              <w:rPr>
                                <w:rFonts w:cs="Arial"/>
                                <w:b/>
                              </w:rPr>
                              <w:t xml:space="preserve">Patient name: </w:t>
                            </w:r>
                            <w:r w:rsidRPr="00F97226">
                              <w:rPr>
                                <w:rFonts w:cs="Arial"/>
                              </w:rPr>
                              <w:t xml:space="preserve">_____________________________________    </w:t>
                            </w:r>
                            <w:r w:rsidRPr="00F97226">
                              <w:rPr>
                                <w:rFonts w:cs="Arial"/>
                                <w:b/>
                              </w:rPr>
                              <w:t xml:space="preserve">Telephone No: </w:t>
                            </w:r>
                            <w:r w:rsidRPr="00F97226">
                              <w:rPr>
                                <w:rFonts w:cs="Arial"/>
                              </w:rPr>
                              <w:t>_________________________________________</w:t>
                            </w:r>
                          </w:p>
                          <w:p w14:paraId="066CED92" w14:textId="77777777" w:rsidR="00F97226" w:rsidRPr="00F97226" w:rsidRDefault="00F97226" w:rsidP="00F97226">
                            <w:pPr>
                              <w:pStyle w:val="NoSpacing"/>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pt;margin-top:7.3pt;width:545.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" stroked="f">
                <v:textbox>
                  <w:txbxContent>
                    <w:p w14:paraId="368E26A2" w14:textId="4DA4A8D8" w:rsidR="00F97226" w:rsidRPr="00F97226" w:rsidRDefault="00F97226" w:rsidP="00F97226">
                      <w:pPr>
                        <w:rPr>
                          <w:rFonts w:cs="Arial"/>
                          <w:b/>
                        </w:rPr>
                      </w:pPr>
                      <w:r w:rsidRPr="00F97226">
                        <w:rPr>
                          <w:rFonts w:cs="Arial"/>
                          <w:b/>
                        </w:rPr>
                        <w:t xml:space="preserve">Patient name: </w:t>
                      </w:r>
                      <w:r w:rsidRPr="00F97226">
                        <w:rPr>
                          <w:rFonts w:cs="Arial"/>
                        </w:rPr>
                        <w:t xml:space="preserve">_____________________________________    </w:t>
                      </w:r>
                      <w:r w:rsidRPr="00F97226">
                        <w:rPr>
                          <w:rFonts w:cs="Arial"/>
                          <w:b/>
                        </w:rPr>
                        <w:t xml:space="preserve">Telephone No: </w:t>
                      </w:r>
                      <w:r w:rsidRPr="00F97226">
                        <w:rPr>
                          <w:rFonts w:cs="Arial"/>
                        </w:rPr>
                        <w:t>_________________________________________</w:t>
                      </w:r>
                    </w:p>
                    <w:p w14:paraId="066CED92" w14:textId="77777777" w:rsidR="00F97226" w:rsidRPr="00F97226" w:rsidRDefault="00F97226" w:rsidP="00F97226">
                      <w:pPr>
                        <w:pStyle w:val="NoSpacing"/>
                        <w:rPr>
                          <w:b/>
                        </w:rPr>
                      </w:pPr>
                    </w:p>
                  </w:txbxContent>
                </v:textbox>
              </v:shape>
            </w:pict>
          </mc:Fallback>
        </mc:AlternateContent>
      </w:r>
    </w:p>
    <w:p w14:paraId="409C92F5" w14:textId="77777777" w:rsidR="00F97226" w:rsidRPr="000A6F5F" w:rsidRDefault="00F97226" w:rsidP="00F97226">
      <w:pPr>
        <w:jc w:val="both"/>
        <w:rPr>
          <w:rFonts w:asciiTheme="minorHAnsi" w:hAnsiTheme="minorHAnsi"/>
          <w:b/>
        </w:rPr>
      </w:pPr>
    </w:p>
    <w:p w14:paraId="51BE8E2E" w14:textId="77777777" w:rsidR="00F97226" w:rsidRPr="000A6F5F" w:rsidRDefault="00F97226" w:rsidP="00F97226">
      <w:pPr>
        <w:jc w:val="both"/>
        <w:rPr>
          <w:rFonts w:asciiTheme="minorHAnsi" w:hAnsiTheme="minorHAnsi"/>
          <w:b/>
        </w:rPr>
      </w:pPr>
    </w:p>
    <w:p w14:paraId="16615800" w14:textId="77777777" w:rsidR="00F97226" w:rsidRPr="000A6F5F" w:rsidRDefault="00F97226" w:rsidP="00F97226">
      <w:pPr>
        <w:jc w:val="both"/>
        <w:rPr>
          <w:rFonts w:asciiTheme="minorHAnsi" w:hAnsiTheme="minorHAnsi"/>
          <w:b/>
        </w:rPr>
      </w:pPr>
      <w:r w:rsidRPr="000A6F5F">
        <w:rPr>
          <w:rFonts w:asciiTheme="minorHAnsi" w:hAnsiTheme="minorHAnsi" w:cstheme="minorHAnsi"/>
          <w:noProof/>
          <w:color w:val="000000"/>
          <w:lang w:eastAsia="en-GB"/>
        </w:rPr>
        <mc:AlternateContent>
          <mc:Choice Requires="wps">
            <w:drawing>
              <wp:anchor distT="0" distB="0" distL="114300" distR="114300" simplePos="0" relativeHeight="251659264" behindDoc="0" locked="0" layoutInCell="1" allowOverlap="1" wp14:anchorId="73B280D0" wp14:editId="12A2DE83">
                <wp:simplePos x="0" y="0"/>
                <wp:positionH relativeFrom="column">
                  <wp:posOffset>-302260</wp:posOffset>
                </wp:positionH>
                <wp:positionV relativeFrom="paragraph">
                  <wp:posOffset>49530</wp:posOffset>
                </wp:positionV>
                <wp:extent cx="7019925"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914400"/>
                        </a:xfrm>
                        <a:prstGeom prst="rect">
                          <a:avLst/>
                        </a:prstGeom>
                        <a:noFill/>
                        <a:ln w="9525">
                          <a:noFill/>
                          <a:miter lim="800000"/>
                          <a:headEnd/>
                          <a:tailEnd/>
                        </a:ln>
                      </wps:spPr>
                      <wps:txbx>
                        <w:txbxContent>
                          <w:p w14:paraId="62836E7C" w14:textId="77777777" w:rsidR="00F97226" w:rsidRPr="00F97226" w:rsidRDefault="00F97226" w:rsidP="00F97226">
                            <w:pPr>
                              <w:jc w:val="both"/>
                              <w:rPr>
                                <w:rFonts w:cs="Arial"/>
                                <w:sz w:val="18"/>
                                <w:szCs w:val="18"/>
                              </w:rPr>
                            </w:pPr>
                            <w:r w:rsidRPr="00F97226">
                              <w:rPr>
                                <w:rFonts w:cs="Arial"/>
                                <w:sz w:val="18"/>
                                <w:szCs w:val="18"/>
                              </w:rPr>
                              <w:t>We would be grateful if you could please provide us with the following information. By doing this you are helping us to monitor the uptake of or services and aid the planning process to ensure that a culturally competent service is provided to outpatient.</w:t>
                            </w:r>
                          </w:p>
                          <w:p w14:paraId="67327A03" w14:textId="77777777" w:rsidR="00F97226" w:rsidRPr="00F97226" w:rsidRDefault="00F97226" w:rsidP="00F97226">
                            <w:pPr>
                              <w:spacing w:before="120"/>
                              <w:jc w:val="both"/>
                              <w:rPr>
                                <w:rFonts w:cs="Arial"/>
                                <w:sz w:val="18"/>
                                <w:szCs w:val="18"/>
                              </w:rPr>
                            </w:pPr>
                            <w:r w:rsidRPr="00F97226">
                              <w:rPr>
                                <w:rFonts w:cs="Arial"/>
                                <w:sz w:val="18"/>
                                <w:szCs w:val="18"/>
                              </w:rPr>
                              <w:t>Personal data about you is not shared with anybody not directly involved in your care. If you have received this letter in the post we would be grateful if you would complete and bring to your next appointment.  If you need any help to complete this form please ask a member of staff.</w:t>
                            </w:r>
                          </w:p>
                          <w:p w14:paraId="167FC5AB" w14:textId="77777777" w:rsidR="00F97226" w:rsidRPr="003E60D8" w:rsidRDefault="00F97226" w:rsidP="00F97226">
                            <w:pPr>
                              <w:spacing w:before="120"/>
                              <w:rPr>
                                <w:rFonts w:asciiTheme="minorHAnsi" w:hAnsi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8pt;margin-top:3.9pt;width:552.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" filled="f" stroked="f">
                <v:textbox>
                  <w:txbxContent>
                    <w:p w14:paraId="62836E7C" w14:textId="77777777" w:rsidR="00F97226" w:rsidRPr="00F97226" w:rsidRDefault="00F97226" w:rsidP="00F97226">
                      <w:pPr>
                        <w:jc w:val="both"/>
                        <w:rPr>
                          <w:rFonts w:cs="Arial"/>
                          <w:sz w:val="18"/>
                          <w:szCs w:val="18"/>
                        </w:rPr>
                      </w:pPr>
                      <w:r w:rsidRPr="00F97226">
                        <w:rPr>
                          <w:rFonts w:cs="Arial"/>
                          <w:sz w:val="18"/>
                          <w:szCs w:val="18"/>
                        </w:rPr>
                        <w:t>We would be grateful if you could please provide us with the following information. By doing this you are helping us to monitor the uptake of or services and aid the planning process to ensure that a culturally competent service is provided to outpatient.</w:t>
                      </w:r>
                    </w:p>
                    <w:p w14:paraId="67327A03" w14:textId="77777777" w:rsidR="00F97226" w:rsidRPr="00F97226" w:rsidRDefault="00F97226" w:rsidP="00F97226">
                      <w:pPr>
                        <w:spacing w:before="120"/>
                        <w:jc w:val="both"/>
                        <w:rPr>
                          <w:rFonts w:cs="Arial"/>
                          <w:sz w:val="18"/>
                          <w:szCs w:val="18"/>
                        </w:rPr>
                      </w:pPr>
                      <w:r w:rsidRPr="00F97226">
                        <w:rPr>
                          <w:rFonts w:cs="Arial"/>
                          <w:sz w:val="18"/>
                          <w:szCs w:val="18"/>
                        </w:rPr>
                        <w:t>Personal data about you is not shared with anybody not directly involved in your care. If you have received this letter in the post we would be grateful if you would complete and bring to your next appointment.  If you need any help to complete this form please ask a member of staff.</w:t>
                      </w:r>
                    </w:p>
                    <w:p w14:paraId="167FC5AB" w14:textId="77777777" w:rsidR="00F97226" w:rsidRPr="003E60D8" w:rsidRDefault="00F97226" w:rsidP="00F97226">
                      <w:pPr>
                        <w:spacing w:before="120"/>
                        <w:rPr>
                          <w:rFonts w:asciiTheme="minorHAnsi" w:hAnsiTheme="minorHAnsi"/>
                          <w:sz w:val="18"/>
                          <w:szCs w:val="18"/>
                        </w:rPr>
                      </w:pPr>
                    </w:p>
                  </w:txbxContent>
                </v:textbox>
              </v:shape>
            </w:pict>
          </mc:Fallback>
        </mc:AlternateContent>
      </w:r>
    </w:p>
    <w:p w14:paraId="2F79B0F2" w14:textId="77777777" w:rsidR="00F97226" w:rsidRPr="000A6F5F" w:rsidRDefault="00F97226" w:rsidP="00F97226">
      <w:pPr>
        <w:jc w:val="both"/>
        <w:rPr>
          <w:rFonts w:asciiTheme="minorHAnsi" w:hAnsiTheme="minorHAnsi"/>
          <w:b/>
        </w:rPr>
      </w:pPr>
    </w:p>
    <w:p w14:paraId="6A860F8D" w14:textId="77777777" w:rsidR="00F97226" w:rsidRPr="000A6F5F" w:rsidRDefault="00F97226" w:rsidP="00F97226">
      <w:pPr>
        <w:jc w:val="both"/>
        <w:rPr>
          <w:rFonts w:asciiTheme="minorHAnsi" w:hAnsiTheme="minorHAnsi"/>
          <w:b/>
        </w:rPr>
      </w:pPr>
    </w:p>
    <w:p w14:paraId="340F73AF" w14:textId="77777777" w:rsidR="00F97226" w:rsidRPr="000A6F5F" w:rsidRDefault="00F97226" w:rsidP="00F97226">
      <w:pPr>
        <w:jc w:val="both"/>
        <w:rPr>
          <w:rFonts w:asciiTheme="minorHAnsi" w:hAnsiTheme="minorHAnsi"/>
          <w:b/>
        </w:rPr>
      </w:pPr>
    </w:p>
    <w:p w14:paraId="4FD5C3C9" w14:textId="77777777" w:rsidR="00F97226" w:rsidRPr="000A6F5F" w:rsidRDefault="00F97226" w:rsidP="00F97226">
      <w:pPr>
        <w:keepLines/>
        <w:autoSpaceDE w:val="0"/>
        <w:autoSpaceDN w:val="0"/>
        <w:adjustRightInd w:val="0"/>
        <w:jc w:val="both"/>
        <w:rPr>
          <w:rFonts w:asciiTheme="minorHAnsi" w:hAnsiTheme="minorHAnsi" w:cstheme="minorHAnsi"/>
          <w:b/>
          <w:color w:val="FF0000"/>
          <w:lang w:eastAsia="en-GB"/>
        </w:rPr>
      </w:pPr>
    </w:p>
    <w:p w14:paraId="01C70D56" w14:textId="77777777" w:rsidR="00EB59EF" w:rsidRDefault="00EB59EF" w:rsidP="00F97226">
      <w:pPr>
        <w:keepLines/>
        <w:autoSpaceDE w:val="0"/>
        <w:autoSpaceDN w:val="0"/>
        <w:adjustRightInd w:val="0"/>
        <w:jc w:val="both"/>
        <w:rPr>
          <w:rFonts w:cs="Arial"/>
          <w:b/>
          <w:color w:val="FF0000"/>
          <w:lang w:eastAsia="en-GB"/>
        </w:rPr>
      </w:pPr>
    </w:p>
    <w:p w14:paraId="56C4CD3C" w14:textId="77777777" w:rsidR="00F97226" w:rsidRPr="00F97226" w:rsidRDefault="00F97226" w:rsidP="00F97226">
      <w:pPr>
        <w:keepLines/>
        <w:autoSpaceDE w:val="0"/>
        <w:autoSpaceDN w:val="0"/>
        <w:adjustRightInd w:val="0"/>
        <w:jc w:val="both"/>
        <w:rPr>
          <w:rFonts w:cs="Arial"/>
          <w:b/>
          <w:color w:val="FF0000"/>
          <w:lang w:eastAsia="en-GB"/>
        </w:rPr>
      </w:pPr>
      <w:r w:rsidRPr="00F97226">
        <w:rPr>
          <w:rFonts w:cs="Arial"/>
          <w:b/>
          <w:color w:val="FF0000"/>
          <w:lang w:eastAsia="en-GB"/>
        </w:rPr>
        <w:t>ETHNICITY:</w:t>
      </w:r>
    </w:p>
    <w:tbl>
      <w:tblPr>
        <w:tblStyle w:val="TableGrid2"/>
        <w:tblW w:w="10455" w:type="dxa"/>
        <w:tblLook w:val="04A0" w:firstRow="1" w:lastRow="0" w:firstColumn="1" w:lastColumn="0" w:noHBand="0" w:noVBand="1"/>
      </w:tblPr>
      <w:tblGrid>
        <w:gridCol w:w="2571"/>
        <w:gridCol w:w="508"/>
        <w:gridCol w:w="3827"/>
        <w:gridCol w:w="425"/>
        <w:gridCol w:w="2694"/>
        <w:gridCol w:w="430"/>
      </w:tblGrid>
      <w:tr w:rsidR="00F97226" w:rsidRPr="00F97226" w14:paraId="1B157A4C" w14:textId="77777777" w:rsidTr="00F97226">
        <w:tc>
          <w:tcPr>
            <w:tcW w:w="2571" w:type="dxa"/>
          </w:tcPr>
          <w:p w14:paraId="5702611E" w14:textId="77777777" w:rsidR="00F97226" w:rsidRPr="00F97226" w:rsidRDefault="00F97226" w:rsidP="00F97226">
            <w:pPr>
              <w:rPr>
                <w:rFonts w:cs="Arial"/>
              </w:rPr>
            </w:pPr>
            <w:r w:rsidRPr="00F97226">
              <w:rPr>
                <w:rFonts w:cs="Arial"/>
              </w:rPr>
              <w:t>Asian – Bangladeshi</w:t>
            </w:r>
          </w:p>
        </w:tc>
        <w:tc>
          <w:tcPr>
            <w:tcW w:w="508" w:type="dxa"/>
          </w:tcPr>
          <w:p w14:paraId="1154B270" w14:textId="77777777" w:rsidR="00F97226" w:rsidRPr="00F97226" w:rsidRDefault="00F97226" w:rsidP="00F97226">
            <w:pPr>
              <w:rPr>
                <w:rFonts w:cs="Arial"/>
              </w:rPr>
            </w:pPr>
          </w:p>
        </w:tc>
        <w:tc>
          <w:tcPr>
            <w:tcW w:w="3827" w:type="dxa"/>
          </w:tcPr>
          <w:p w14:paraId="794E33CC" w14:textId="77777777" w:rsidR="00F97226" w:rsidRPr="00F97226" w:rsidRDefault="00F97226" w:rsidP="00F97226">
            <w:pPr>
              <w:rPr>
                <w:rFonts w:cs="Arial"/>
              </w:rPr>
            </w:pPr>
            <w:r w:rsidRPr="00F97226">
              <w:rPr>
                <w:rFonts w:cs="Arial"/>
              </w:rPr>
              <w:t>Black – Caribbean</w:t>
            </w:r>
          </w:p>
        </w:tc>
        <w:tc>
          <w:tcPr>
            <w:tcW w:w="425" w:type="dxa"/>
          </w:tcPr>
          <w:p w14:paraId="48261364" w14:textId="77777777" w:rsidR="00F97226" w:rsidRPr="00F97226" w:rsidRDefault="00F97226" w:rsidP="00F97226">
            <w:pPr>
              <w:keepLines/>
              <w:autoSpaceDE w:val="0"/>
              <w:autoSpaceDN w:val="0"/>
              <w:adjustRightInd w:val="0"/>
              <w:rPr>
                <w:rFonts w:cs="Arial"/>
                <w:color w:val="000000"/>
              </w:rPr>
            </w:pPr>
          </w:p>
        </w:tc>
        <w:tc>
          <w:tcPr>
            <w:tcW w:w="2694" w:type="dxa"/>
          </w:tcPr>
          <w:p w14:paraId="77C2CDF3" w14:textId="77777777" w:rsidR="00F97226" w:rsidRPr="00F97226" w:rsidRDefault="00F97226" w:rsidP="00F97226">
            <w:pPr>
              <w:keepLines/>
              <w:autoSpaceDE w:val="0"/>
              <w:autoSpaceDN w:val="0"/>
              <w:adjustRightInd w:val="0"/>
              <w:rPr>
                <w:rFonts w:cs="Arial"/>
                <w:color w:val="000000"/>
              </w:rPr>
            </w:pPr>
            <w:r w:rsidRPr="00F97226">
              <w:rPr>
                <w:rFonts w:cs="Arial"/>
              </w:rPr>
              <w:t>Mixed-White/Black African</w:t>
            </w:r>
          </w:p>
        </w:tc>
        <w:tc>
          <w:tcPr>
            <w:tcW w:w="430" w:type="dxa"/>
          </w:tcPr>
          <w:p w14:paraId="0763CF54" w14:textId="77777777" w:rsidR="00F97226" w:rsidRPr="00F97226" w:rsidRDefault="00F97226" w:rsidP="00F97226">
            <w:pPr>
              <w:keepLines/>
              <w:autoSpaceDE w:val="0"/>
              <w:autoSpaceDN w:val="0"/>
              <w:adjustRightInd w:val="0"/>
              <w:rPr>
                <w:rFonts w:cs="Arial"/>
                <w:color w:val="000000"/>
              </w:rPr>
            </w:pPr>
          </w:p>
        </w:tc>
      </w:tr>
      <w:tr w:rsidR="00F97226" w:rsidRPr="00F97226" w14:paraId="53117F16" w14:textId="77777777" w:rsidTr="00F97226">
        <w:tc>
          <w:tcPr>
            <w:tcW w:w="2571" w:type="dxa"/>
          </w:tcPr>
          <w:p w14:paraId="2201729A" w14:textId="77777777" w:rsidR="00F97226" w:rsidRPr="00F97226" w:rsidRDefault="00F97226" w:rsidP="00F97226">
            <w:pPr>
              <w:rPr>
                <w:rFonts w:cs="Arial"/>
              </w:rPr>
            </w:pPr>
            <w:r w:rsidRPr="00F97226">
              <w:rPr>
                <w:rFonts w:cs="Arial"/>
              </w:rPr>
              <w:t>Asian – Indian</w:t>
            </w:r>
          </w:p>
        </w:tc>
        <w:tc>
          <w:tcPr>
            <w:tcW w:w="508" w:type="dxa"/>
          </w:tcPr>
          <w:p w14:paraId="2C96523E" w14:textId="77777777" w:rsidR="00F97226" w:rsidRPr="00F97226" w:rsidRDefault="00F97226" w:rsidP="00F97226">
            <w:pPr>
              <w:rPr>
                <w:rFonts w:cs="Arial"/>
              </w:rPr>
            </w:pPr>
          </w:p>
        </w:tc>
        <w:tc>
          <w:tcPr>
            <w:tcW w:w="3827" w:type="dxa"/>
          </w:tcPr>
          <w:p w14:paraId="1DDDD544" w14:textId="77777777" w:rsidR="00F97226" w:rsidRPr="00F97226" w:rsidRDefault="00F97226" w:rsidP="00F97226">
            <w:pPr>
              <w:rPr>
                <w:rFonts w:cs="Arial"/>
              </w:rPr>
            </w:pPr>
            <w:r w:rsidRPr="00F97226">
              <w:rPr>
                <w:rFonts w:cs="Arial"/>
              </w:rPr>
              <w:t>Black – Other</w:t>
            </w:r>
          </w:p>
        </w:tc>
        <w:tc>
          <w:tcPr>
            <w:tcW w:w="425" w:type="dxa"/>
          </w:tcPr>
          <w:p w14:paraId="624B42C8" w14:textId="77777777" w:rsidR="00F97226" w:rsidRPr="00F97226" w:rsidRDefault="00F97226" w:rsidP="00F97226">
            <w:pPr>
              <w:keepLines/>
              <w:autoSpaceDE w:val="0"/>
              <w:autoSpaceDN w:val="0"/>
              <w:adjustRightInd w:val="0"/>
              <w:rPr>
                <w:rFonts w:cs="Arial"/>
                <w:color w:val="000000"/>
              </w:rPr>
            </w:pPr>
          </w:p>
        </w:tc>
        <w:tc>
          <w:tcPr>
            <w:tcW w:w="2694" w:type="dxa"/>
          </w:tcPr>
          <w:p w14:paraId="7C4DCB85" w14:textId="77777777" w:rsidR="00F97226" w:rsidRPr="00F97226" w:rsidRDefault="00F97226" w:rsidP="00F97226">
            <w:pPr>
              <w:keepLines/>
              <w:autoSpaceDE w:val="0"/>
              <w:autoSpaceDN w:val="0"/>
              <w:adjustRightInd w:val="0"/>
              <w:rPr>
                <w:rFonts w:cs="Arial"/>
                <w:color w:val="000000"/>
              </w:rPr>
            </w:pPr>
            <w:r w:rsidRPr="00F97226">
              <w:rPr>
                <w:rFonts w:cs="Arial"/>
              </w:rPr>
              <w:t>Mixed-White/Black Caribbean</w:t>
            </w:r>
          </w:p>
        </w:tc>
        <w:tc>
          <w:tcPr>
            <w:tcW w:w="430" w:type="dxa"/>
          </w:tcPr>
          <w:p w14:paraId="4F85977D" w14:textId="77777777" w:rsidR="00F97226" w:rsidRPr="00F97226" w:rsidRDefault="00F97226" w:rsidP="00F97226">
            <w:pPr>
              <w:keepLines/>
              <w:autoSpaceDE w:val="0"/>
              <w:autoSpaceDN w:val="0"/>
              <w:adjustRightInd w:val="0"/>
              <w:rPr>
                <w:rFonts w:cs="Arial"/>
                <w:color w:val="000000"/>
              </w:rPr>
            </w:pPr>
          </w:p>
        </w:tc>
      </w:tr>
      <w:tr w:rsidR="00F97226" w:rsidRPr="00F97226" w14:paraId="7A21E16D" w14:textId="77777777" w:rsidTr="00F97226">
        <w:tc>
          <w:tcPr>
            <w:tcW w:w="2571" w:type="dxa"/>
          </w:tcPr>
          <w:p w14:paraId="61453F50" w14:textId="77777777" w:rsidR="00F97226" w:rsidRPr="00F97226" w:rsidRDefault="00F97226" w:rsidP="00F97226">
            <w:pPr>
              <w:rPr>
                <w:rFonts w:cs="Arial"/>
              </w:rPr>
            </w:pPr>
            <w:r w:rsidRPr="00F97226">
              <w:rPr>
                <w:rFonts w:cs="Arial"/>
              </w:rPr>
              <w:t>Asian – Kashmiri</w:t>
            </w:r>
          </w:p>
        </w:tc>
        <w:tc>
          <w:tcPr>
            <w:tcW w:w="508" w:type="dxa"/>
          </w:tcPr>
          <w:p w14:paraId="389AD57A" w14:textId="77777777" w:rsidR="00F97226" w:rsidRPr="00F97226" w:rsidRDefault="00F97226" w:rsidP="00F97226">
            <w:pPr>
              <w:rPr>
                <w:rFonts w:cs="Arial"/>
              </w:rPr>
            </w:pPr>
          </w:p>
        </w:tc>
        <w:tc>
          <w:tcPr>
            <w:tcW w:w="3827" w:type="dxa"/>
          </w:tcPr>
          <w:p w14:paraId="26FC7500" w14:textId="77777777" w:rsidR="00F97226" w:rsidRPr="00F97226" w:rsidRDefault="00F97226" w:rsidP="00F97226">
            <w:pPr>
              <w:rPr>
                <w:rFonts w:cs="Arial"/>
              </w:rPr>
            </w:pPr>
            <w:r w:rsidRPr="00F97226">
              <w:rPr>
                <w:rFonts w:cs="Arial"/>
              </w:rPr>
              <w:t>White – Other</w:t>
            </w:r>
          </w:p>
        </w:tc>
        <w:tc>
          <w:tcPr>
            <w:tcW w:w="425" w:type="dxa"/>
          </w:tcPr>
          <w:p w14:paraId="3E214602" w14:textId="77777777" w:rsidR="00F97226" w:rsidRPr="00F97226" w:rsidRDefault="00F97226" w:rsidP="00F97226">
            <w:pPr>
              <w:keepLines/>
              <w:autoSpaceDE w:val="0"/>
              <w:autoSpaceDN w:val="0"/>
              <w:adjustRightInd w:val="0"/>
              <w:rPr>
                <w:rFonts w:cs="Arial"/>
                <w:color w:val="000000"/>
              </w:rPr>
            </w:pPr>
          </w:p>
        </w:tc>
        <w:tc>
          <w:tcPr>
            <w:tcW w:w="2694" w:type="dxa"/>
          </w:tcPr>
          <w:p w14:paraId="1D879FBB" w14:textId="77777777" w:rsidR="00F97226" w:rsidRPr="00F97226" w:rsidRDefault="00F97226" w:rsidP="00F97226">
            <w:pPr>
              <w:keepLines/>
              <w:autoSpaceDE w:val="0"/>
              <w:autoSpaceDN w:val="0"/>
              <w:adjustRightInd w:val="0"/>
              <w:rPr>
                <w:rFonts w:cs="Arial"/>
                <w:color w:val="000000"/>
              </w:rPr>
            </w:pPr>
            <w:r w:rsidRPr="00F97226">
              <w:rPr>
                <w:rFonts w:cs="Arial"/>
              </w:rPr>
              <w:t>Other ethnic group</w:t>
            </w:r>
          </w:p>
        </w:tc>
        <w:tc>
          <w:tcPr>
            <w:tcW w:w="430" w:type="dxa"/>
          </w:tcPr>
          <w:p w14:paraId="77079D13" w14:textId="77777777" w:rsidR="00F97226" w:rsidRPr="00F97226" w:rsidRDefault="00F97226" w:rsidP="00F97226">
            <w:pPr>
              <w:keepLines/>
              <w:autoSpaceDE w:val="0"/>
              <w:autoSpaceDN w:val="0"/>
              <w:adjustRightInd w:val="0"/>
              <w:rPr>
                <w:rFonts w:cs="Arial"/>
                <w:color w:val="000000"/>
              </w:rPr>
            </w:pPr>
          </w:p>
        </w:tc>
      </w:tr>
      <w:tr w:rsidR="00F97226" w:rsidRPr="00F97226" w14:paraId="0942D4B2" w14:textId="77777777" w:rsidTr="00F97226">
        <w:tc>
          <w:tcPr>
            <w:tcW w:w="2571" w:type="dxa"/>
          </w:tcPr>
          <w:p w14:paraId="00D218CC" w14:textId="77777777" w:rsidR="00F97226" w:rsidRPr="00F97226" w:rsidRDefault="00F97226" w:rsidP="00F97226">
            <w:pPr>
              <w:rPr>
                <w:rFonts w:cs="Arial"/>
              </w:rPr>
            </w:pPr>
            <w:r w:rsidRPr="00F97226">
              <w:rPr>
                <w:rFonts w:cs="Arial"/>
              </w:rPr>
              <w:t>Asian – Other</w:t>
            </w:r>
          </w:p>
        </w:tc>
        <w:tc>
          <w:tcPr>
            <w:tcW w:w="508" w:type="dxa"/>
          </w:tcPr>
          <w:p w14:paraId="170E09E0" w14:textId="77777777" w:rsidR="00F97226" w:rsidRPr="00F97226" w:rsidRDefault="00F97226" w:rsidP="00F97226">
            <w:pPr>
              <w:rPr>
                <w:rFonts w:cs="Arial"/>
              </w:rPr>
            </w:pPr>
          </w:p>
        </w:tc>
        <w:tc>
          <w:tcPr>
            <w:tcW w:w="3827" w:type="dxa"/>
          </w:tcPr>
          <w:p w14:paraId="109D9FF5" w14:textId="77777777" w:rsidR="00F97226" w:rsidRPr="00F97226" w:rsidRDefault="00F97226" w:rsidP="00F97226">
            <w:pPr>
              <w:rPr>
                <w:rFonts w:cs="Arial"/>
              </w:rPr>
            </w:pPr>
            <w:r w:rsidRPr="00F97226">
              <w:rPr>
                <w:rFonts w:cs="Arial"/>
              </w:rPr>
              <w:t>Chinese</w:t>
            </w:r>
          </w:p>
        </w:tc>
        <w:tc>
          <w:tcPr>
            <w:tcW w:w="425" w:type="dxa"/>
          </w:tcPr>
          <w:p w14:paraId="0A0E4739" w14:textId="77777777" w:rsidR="00F97226" w:rsidRPr="00F97226" w:rsidRDefault="00F97226" w:rsidP="00F97226">
            <w:pPr>
              <w:keepLines/>
              <w:autoSpaceDE w:val="0"/>
              <w:autoSpaceDN w:val="0"/>
              <w:adjustRightInd w:val="0"/>
              <w:rPr>
                <w:rFonts w:cs="Arial"/>
                <w:color w:val="000000"/>
              </w:rPr>
            </w:pPr>
          </w:p>
        </w:tc>
        <w:tc>
          <w:tcPr>
            <w:tcW w:w="2694" w:type="dxa"/>
          </w:tcPr>
          <w:p w14:paraId="60CEFCEE" w14:textId="77777777" w:rsidR="00F97226" w:rsidRPr="00F97226" w:rsidRDefault="00F97226" w:rsidP="00F97226">
            <w:pPr>
              <w:keepLines/>
              <w:autoSpaceDE w:val="0"/>
              <w:autoSpaceDN w:val="0"/>
              <w:adjustRightInd w:val="0"/>
              <w:rPr>
                <w:rFonts w:cs="Arial"/>
                <w:color w:val="000000"/>
              </w:rPr>
            </w:pPr>
            <w:r w:rsidRPr="00F97226">
              <w:rPr>
                <w:rFonts w:cs="Arial"/>
              </w:rPr>
              <w:t>White – British</w:t>
            </w:r>
          </w:p>
        </w:tc>
        <w:tc>
          <w:tcPr>
            <w:tcW w:w="430" w:type="dxa"/>
          </w:tcPr>
          <w:p w14:paraId="7FCA26E3" w14:textId="77777777" w:rsidR="00F97226" w:rsidRPr="00F97226" w:rsidRDefault="00F97226" w:rsidP="00F97226">
            <w:pPr>
              <w:keepLines/>
              <w:autoSpaceDE w:val="0"/>
              <w:autoSpaceDN w:val="0"/>
              <w:adjustRightInd w:val="0"/>
              <w:rPr>
                <w:rFonts w:cs="Arial"/>
                <w:color w:val="000000"/>
              </w:rPr>
            </w:pPr>
          </w:p>
        </w:tc>
      </w:tr>
      <w:tr w:rsidR="00F97226" w:rsidRPr="00F97226" w14:paraId="54C1D789" w14:textId="77777777" w:rsidTr="00F97226">
        <w:tc>
          <w:tcPr>
            <w:tcW w:w="2571" w:type="dxa"/>
          </w:tcPr>
          <w:p w14:paraId="63E65873" w14:textId="77777777" w:rsidR="00F97226" w:rsidRPr="00F97226" w:rsidRDefault="00F97226" w:rsidP="00F97226">
            <w:pPr>
              <w:rPr>
                <w:rFonts w:cs="Arial"/>
              </w:rPr>
            </w:pPr>
            <w:r w:rsidRPr="00F97226">
              <w:rPr>
                <w:rFonts w:cs="Arial"/>
              </w:rPr>
              <w:t>Asian Pakistani</w:t>
            </w:r>
          </w:p>
        </w:tc>
        <w:tc>
          <w:tcPr>
            <w:tcW w:w="508" w:type="dxa"/>
          </w:tcPr>
          <w:p w14:paraId="16DC1EED" w14:textId="77777777" w:rsidR="00F97226" w:rsidRPr="00F97226" w:rsidRDefault="00F97226" w:rsidP="00F97226">
            <w:pPr>
              <w:rPr>
                <w:rFonts w:cs="Arial"/>
              </w:rPr>
            </w:pPr>
          </w:p>
        </w:tc>
        <w:tc>
          <w:tcPr>
            <w:tcW w:w="3827" w:type="dxa"/>
          </w:tcPr>
          <w:p w14:paraId="159B3A33" w14:textId="77777777" w:rsidR="00F97226" w:rsidRPr="00F97226" w:rsidRDefault="00F97226" w:rsidP="00F97226">
            <w:pPr>
              <w:rPr>
                <w:rFonts w:cs="Arial"/>
              </w:rPr>
            </w:pPr>
            <w:r w:rsidRPr="00F97226">
              <w:rPr>
                <w:rFonts w:cs="Arial"/>
              </w:rPr>
              <w:t>Mixed – Other</w:t>
            </w:r>
          </w:p>
        </w:tc>
        <w:tc>
          <w:tcPr>
            <w:tcW w:w="425" w:type="dxa"/>
          </w:tcPr>
          <w:p w14:paraId="7F1470AB" w14:textId="77777777" w:rsidR="00F97226" w:rsidRPr="00F97226" w:rsidRDefault="00F97226" w:rsidP="00F97226">
            <w:pPr>
              <w:keepLines/>
              <w:autoSpaceDE w:val="0"/>
              <w:autoSpaceDN w:val="0"/>
              <w:adjustRightInd w:val="0"/>
              <w:rPr>
                <w:rFonts w:cs="Arial"/>
                <w:color w:val="000000"/>
              </w:rPr>
            </w:pPr>
          </w:p>
        </w:tc>
        <w:tc>
          <w:tcPr>
            <w:tcW w:w="2694" w:type="dxa"/>
          </w:tcPr>
          <w:p w14:paraId="4E334E86" w14:textId="77777777" w:rsidR="00F97226" w:rsidRPr="00F97226" w:rsidRDefault="00F97226" w:rsidP="00F97226">
            <w:pPr>
              <w:keepLines/>
              <w:autoSpaceDE w:val="0"/>
              <w:autoSpaceDN w:val="0"/>
              <w:adjustRightInd w:val="0"/>
              <w:rPr>
                <w:rFonts w:cs="Arial"/>
                <w:color w:val="000000"/>
              </w:rPr>
            </w:pPr>
            <w:r w:rsidRPr="00F97226">
              <w:rPr>
                <w:rFonts w:cs="Arial"/>
              </w:rPr>
              <w:t>White – Irish</w:t>
            </w:r>
          </w:p>
        </w:tc>
        <w:tc>
          <w:tcPr>
            <w:tcW w:w="430" w:type="dxa"/>
          </w:tcPr>
          <w:p w14:paraId="21585501" w14:textId="77777777" w:rsidR="00F97226" w:rsidRPr="00F97226" w:rsidRDefault="00F97226" w:rsidP="00F97226">
            <w:pPr>
              <w:keepLines/>
              <w:autoSpaceDE w:val="0"/>
              <w:autoSpaceDN w:val="0"/>
              <w:adjustRightInd w:val="0"/>
              <w:rPr>
                <w:rFonts w:cs="Arial"/>
                <w:color w:val="000000"/>
              </w:rPr>
            </w:pPr>
          </w:p>
        </w:tc>
      </w:tr>
      <w:tr w:rsidR="00F97226" w:rsidRPr="00F97226" w14:paraId="40BCDFCC" w14:textId="77777777" w:rsidTr="00F97226">
        <w:tc>
          <w:tcPr>
            <w:tcW w:w="2571" w:type="dxa"/>
          </w:tcPr>
          <w:p w14:paraId="2B768A3F" w14:textId="77777777" w:rsidR="00F97226" w:rsidRPr="00F97226" w:rsidRDefault="00F97226" w:rsidP="00F97226">
            <w:pPr>
              <w:rPr>
                <w:rFonts w:cs="Arial"/>
              </w:rPr>
            </w:pPr>
            <w:r w:rsidRPr="00F97226">
              <w:rPr>
                <w:rFonts w:cs="Arial"/>
              </w:rPr>
              <w:t>Black – African</w:t>
            </w:r>
          </w:p>
        </w:tc>
        <w:tc>
          <w:tcPr>
            <w:tcW w:w="508" w:type="dxa"/>
          </w:tcPr>
          <w:p w14:paraId="7DA266CE" w14:textId="77777777" w:rsidR="00F97226" w:rsidRPr="00F97226" w:rsidRDefault="00F97226" w:rsidP="00F97226">
            <w:pPr>
              <w:rPr>
                <w:rFonts w:cs="Arial"/>
              </w:rPr>
            </w:pPr>
          </w:p>
        </w:tc>
        <w:tc>
          <w:tcPr>
            <w:tcW w:w="3827" w:type="dxa"/>
          </w:tcPr>
          <w:p w14:paraId="5A4ED775" w14:textId="77777777" w:rsidR="00F97226" w:rsidRPr="00F97226" w:rsidRDefault="00F97226" w:rsidP="00F97226">
            <w:pPr>
              <w:rPr>
                <w:rFonts w:cs="Arial"/>
              </w:rPr>
            </w:pPr>
            <w:r w:rsidRPr="00F97226">
              <w:rPr>
                <w:rFonts w:cs="Arial"/>
              </w:rPr>
              <w:t>Mixed-White &amp; Asian</w:t>
            </w:r>
          </w:p>
        </w:tc>
        <w:tc>
          <w:tcPr>
            <w:tcW w:w="425" w:type="dxa"/>
          </w:tcPr>
          <w:p w14:paraId="1DAC8FA1" w14:textId="77777777" w:rsidR="00F97226" w:rsidRPr="00F97226" w:rsidRDefault="00F97226" w:rsidP="00F97226">
            <w:pPr>
              <w:keepLines/>
              <w:autoSpaceDE w:val="0"/>
              <w:autoSpaceDN w:val="0"/>
              <w:adjustRightInd w:val="0"/>
              <w:rPr>
                <w:rFonts w:cs="Arial"/>
                <w:color w:val="000000"/>
              </w:rPr>
            </w:pPr>
          </w:p>
        </w:tc>
        <w:tc>
          <w:tcPr>
            <w:tcW w:w="2694" w:type="dxa"/>
          </w:tcPr>
          <w:p w14:paraId="000ECB17" w14:textId="77777777" w:rsidR="00F97226" w:rsidRPr="00F97226" w:rsidRDefault="00F97226" w:rsidP="00F97226">
            <w:pPr>
              <w:keepLines/>
              <w:autoSpaceDE w:val="0"/>
              <w:autoSpaceDN w:val="0"/>
              <w:adjustRightInd w:val="0"/>
              <w:rPr>
                <w:rFonts w:cs="Arial"/>
                <w:color w:val="000000"/>
              </w:rPr>
            </w:pPr>
          </w:p>
        </w:tc>
        <w:tc>
          <w:tcPr>
            <w:tcW w:w="430" w:type="dxa"/>
          </w:tcPr>
          <w:p w14:paraId="5291DC4A" w14:textId="77777777" w:rsidR="00F97226" w:rsidRPr="00F97226" w:rsidRDefault="00F97226" w:rsidP="00F97226">
            <w:pPr>
              <w:keepLines/>
              <w:autoSpaceDE w:val="0"/>
              <w:autoSpaceDN w:val="0"/>
              <w:adjustRightInd w:val="0"/>
              <w:rPr>
                <w:rFonts w:cs="Arial"/>
                <w:color w:val="000000"/>
              </w:rPr>
            </w:pPr>
          </w:p>
        </w:tc>
      </w:tr>
    </w:tbl>
    <w:p w14:paraId="40EE4F85" w14:textId="77777777" w:rsidR="00F97226" w:rsidRPr="00F97226" w:rsidRDefault="00F97226" w:rsidP="00F97226">
      <w:pPr>
        <w:keepLines/>
        <w:autoSpaceDE w:val="0"/>
        <w:autoSpaceDN w:val="0"/>
        <w:adjustRightInd w:val="0"/>
        <w:rPr>
          <w:rFonts w:cs="Arial"/>
          <w:b/>
          <w:color w:val="FF0000"/>
          <w:lang w:eastAsia="en-GB"/>
        </w:rPr>
      </w:pPr>
    </w:p>
    <w:p w14:paraId="28E25F37" w14:textId="77777777" w:rsidR="00F97226" w:rsidRPr="00F97226" w:rsidRDefault="00F97226" w:rsidP="00F97226">
      <w:pPr>
        <w:keepLines/>
        <w:autoSpaceDE w:val="0"/>
        <w:autoSpaceDN w:val="0"/>
        <w:adjustRightInd w:val="0"/>
        <w:rPr>
          <w:rFonts w:cs="Arial"/>
          <w:b/>
          <w:color w:val="FF0000"/>
          <w:lang w:eastAsia="en-GB"/>
        </w:rPr>
      </w:pPr>
      <w:r w:rsidRPr="00F97226">
        <w:rPr>
          <w:rFonts w:cs="Arial"/>
          <w:b/>
          <w:color w:val="FF0000"/>
          <w:lang w:eastAsia="en-GB"/>
        </w:rPr>
        <w:t>RELIGION:</w:t>
      </w:r>
    </w:p>
    <w:tbl>
      <w:tblPr>
        <w:tblStyle w:val="TableGrid2"/>
        <w:tblW w:w="10455" w:type="dxa"/>
        <w:tblLook w:val="04A0" w:firstRow="1" w:lastRow="0" w:firstColumn="1" w:lastColumn="0" w:noHBand="0" w:noVBand="1"/>
      </w:tblPr>
      <w:tblGrid>
        <w:gridCol w:w="2571"/>
        <w:gridCol w:w="508"/>
        <w:gridCol w:w="3827"/>
        <w:gridCol w:w="425"/>
        <w:gridCol w:w="2694"/>
        <w:gridCol w:w="430"/>
      </w:tblGrid>
      <w:tr w:rsidR="00F97226" w:rsidRPr="00F97226" w14:paraId="66646A7C" w14:textId="77777777" w:rsidTr="00F97226">
        <w:tc>
          <w:tcPr>
            <w:tcW w:w="2571" w:type="dxa"/>
          </w:tcPr>
          <w:p w14:paraId="0F6B8D1C" w14:textId="77777777" w:rsidR="00F97226" w:rsidRPr="00F97226" w:rsidRDefault="00F97226" w:rsidP="00F97226">
            <w:pPr>
              <w:rPr>
                <w:rFonts w:cs="Arial"/>
              </w:rPr>
            </w:pPr>
            <w:proofErr w:type="spellStart"/>
            <w:r w:rsidRPr="00F97226">
              <w:rPr>
                <w:rFonts w:cs="Arial"/>
                <w:color w:val="000000"/>
              </w:rPr>
              <w:t>Baha’I</w:t>
            </w:r>
            <w:proofErr w:type="spellEnd"/>
          </w:p>
        </w:tc>
        <w:tc>
          <w:tcPr>
            <w:tcW w:w="508" w:type="dxa"/>
          </w:tcPr>
          <w:p w14:paraId="2C1133A1" w14:textId="77777777" w:rsidR="00F97226" w:rsidRPr="00F97226" w:rsidRDefault="00F97226" w:rsidP="00F97226">
            <w:pPr>
              <w:rPr>
                <w:rFonts w:cs="Arial"/>
              </w:rPr>
            </w:pPr>
          </w:p>
        </w:tc>
        <w:tc>
          <w:tcPr>
            <w:tcW w:w="3827" w:type="dxa"/>
          </w:tcPr>
          <w:p w14:paraId="2AF673C4" w14:textId="77777777" w:rsidR="00F97226" w:rsidRPr="00F97226" w:rsidRDefault="00F97226" w:rsidP="00F97226">
            <w:pPr>
              <w:rPr>
                <w:rFonts w:cs="Arial"/>
              </w:rPr>
            </w:pPr>
            <w:r w:rsidRPr="00F97226">
              <w:rPr>
                <w:rFonts w:cs="Arial"/>
                <w:color w:val="000000"/>
              </w:rPr>
              <w:t>Jain</w:t>
            </w:r>
          </w:p>
        </w:tc>
        <w:tc>
          <w:tcPr>
            <w:tcW w:w="425" w:type="dxa"/>
          </w:tcPr>
          <w:p w14:paraId="4BC3FC98" w14:textId="77777777" w:rsidR="00F97226" w:rsidRPr="00F97226" w:rsidRDefault="00F97226" w:rsidP="00F97226">
            <w:pPr>
              <w:keepLines/>
              <w:autoSpaceDE w:val="0"/>
              <w:autoSpaceDN w:val="0"/>
              <w:adjustRightInd w:val="0"/>
              <w:rPr>
                <w:rFonts w:cs="Arial"/>
                <w:color w:val="000000"/>
              </w:rPr>
            </w:pPr>
          </w:p>
        </w:tc>
        <w:tc>
          <w:tcPr>
            <w:tcW w:w="2694" w:type="dxa"/>
          </w:tcPr>
          <w:p w14:paraId="38BE3D9E"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Pagan</w:t>
            </w:r>
          </w:p>
        </w:tc>
        <w:tc>
          <w:tcPr>
            <w:tcW w:w="430" w:type="dxa"/>
          </w:tcPr>
          <w:p w14:paraId="754EAD8A" w14:textId="77777777" w:rsidR="00F97226" w:rsidRPr="00F97226" w:rsidRDefault="00F97226" w:rsidP="00F97226">
            <w:pPr>
              <w:keepLines/>
              <w:autoSpaceDE w:val="0"/>
              <w:autoSpaceDN w:val="0"/>
              <w:adjustRightInd w:val="0"/>
              <w:rPr>
                <w:rFonts w:cs="Arial"/>
                <w:color w:val="000000"/>
              </w:rPr>
            </w:pPr>
          </w:p>
        </w:tc>
      </w:tr>
      <w:tr w:rsidR="00F97226" w:rsidRPr="00F97226" w14:paraId="4A894286" w14:textId="77777777" w:rsidTr="00F97226">
        <w:tc>
          <w:tcPr>
            <w:tcW w:w="2571" w:type="dxa"/>
          </w:tcPr>
          <w:p w14:paraId="355611DB" w14:textId="77777777" w:rsidR="00F97226" w:rsidRPr="00F97226" w:rsidRDefault="00F97226" w:rsidP="00F97226">
            <w:pPr>
              <w:rPr>
                <w:rFonts w:cs="Arial"/>
              </w:rPr>
            </w:pPr>
            <w:r w:rsidRPr="00F97226">
              <w:rPr>
                <w:rFonts w:cs="Arial"/>
                <w:color w:val="000000"/>
              </w:rPr>
              <w:t>Buddhist</w:t>
            </w:r>
          </w:p>
        </w:tc>
        <w:tc>
          <w:tcPr>
            <w:tcW w:w="508" w:type="dxa"/>
          </w:tcPr>
          <w:p w14:paraId="41F7CD3C" w14:textId="77777777" w:rsidR="00F97226" w:rsidRPr="00F97226" w:rsidRDefault="00F97226" w:rsidP="00F97226">
            <w:pPr>
              <w:rPr>
                <w:rFonts w:cs="Arial"/>
              </w:rPr>
            </w:pPr>
          </w:p>
        </w:tc>
        <w:tc>
          <w:tcPr>
            <w:tcW w:w="3827" w:type="dxa"/>
          </w:tcPr>
          <w:p w14:paraId="5A8945FF" w14:textId="77777777" w:rsidR="00F97226" w:rsidRPr="00F97226" w:rsidRDefault="00F97226" w:rsidP="00F97226">
            <w:pPr>
              <w:rPr>
                <w:rFonts w:cs="Arial"/>
              </w:rPr>
            </w:pPr>
            <w:r w:rsidRPr="00F97226">
              <w:rPr>
                <w:rFonts w:cs="Arial"/>
                <w:color w:val="000000"/>
              </w:rPr>
              <w:t>Jewish</w:t>
            </w:r>
          </w:p>
        </w:tc>
        <w:tc>
          <w:tcPr>
            <w:tcW w:w="425" w:type="dxa"/>
          </w:tcPr>
          <w:p w14:paraId="5F4F2140" w14:textId="77777777" w:rsidR="00F97226" w:rsidRPr="00F97226" w:rsidRDefault="00F97226" w:rsidP="00F97226">
            <w:pPr>
              <w:keepLines/>
              <w:autoSpaceDE w:val="0"/>
              <w:autoSpaceDN w:val="0"/>
              <w:adjustRightInd w:val="0"/>
              <w:rPr>
                <w:rFonts w:cs="Arial"/>
                <w:color w:val="000000"/>
              </w:rPr>
            </w:pPr>
          </w:p>
        </w:tc>
        <w:tc>
          <w:tcPr>
            <w:tcW w:w="2694" w:type="dxa"/>
          </w:tcPr>
          <w:p w14:paraId="79BB7760"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Sikh</w:t>
            </w:r>
          </w:p>
        </w:tc>
        <w:tc>
          <w:tcPr>
            <w:tcW w:w="430" w:type="dxa"/>
          </w:tcPr>
          <w:p w14:paraId="27DFA9FE" w14:textId="77777777" w:rsidR="00F97226" w:rsidRPr="00F97226" w:rsidRDefault="00F97226" w:rsidP="00F97226">
            <w:pPr>
              <w:keepLines/>
              <w:autoSpaceDE w:val="0"/>
              <w:autoSpaceDN w:val="0"/>
              <w:adjustRightInd w:val="0"/>
              <w:rPr>
                <w:rFonts w:cs="Arial"/>
                <w:color w:val="000000"/>
              </w:rPr>
            </w:pPr>
          </w:p>
        </w:tc>
      </w:tr>
      <w:tr w:rsidR="00F97226" w:rsidRPr="00F97226" w14:paraId="361A8C98" w14:textId="77777777" w:rsidTr="00F97226">
        <w:tc>
          <w:tcPr>
            <w:tcW w:w="2571" w:type="dxa"/>
          </w:tcPr>
          <w:p w14:paraId="0EC9F2F0" w14:textId="77777777" w:rsidR="00F97226" w:rsidRPr="00F97226" w:rsidRDefault="00F97226" w:rsidP="00F97226">
            <w:pPr>
              <w:rPr>
                <w:rFonts w:cs="Arial"/>
              </w:rPr>
            </w:pPr>
            <w:r w:rsidRPr="00F97226">
              <w:rPr>
                <w:rFonts w:cs="Arial"/>
                <w:color w:val="000000"/>
              </w:rPr>
              <w:t>Christian</w:t>
            </w:r>
          </w:p>
        </w:tc>
        <w:tc>
          <w:tcPr>
            <w:tcW w:w="508" w:type="dxa"/>
          </w:tcPr>
          <w:p w14:paraId="74799602" w14:textId="77777777" w:rsidR="00F97226" w:rsidRPr="00F97226" w:rsidRDefault="00F97226" w:rsidP="00F97226">
            <w:pPr>
              <w:rPr>
                <w:rFonts w:cs="Arial"/>
              </w:rPr>
            </w:pPr>
          </w:p>
        </w:tc>
        <w:tc>
          <w:tcPr>
            <w:tcW w:w="3827" w:type="dxa"/>
          </w:tcPr>
          <w:p w14:paraId="777CCD19" w14:textId="77777777" w:rsidR="00F97226" w:rsidRPr="00F97226" w:rsidRDefault="00F97226" w:rsidP="00F97226">
            <w:pPr>
              <w:rPr>
                <w:rFonts w:cs="Arial"/>
              </w:rPr>
            </w:pPr>
            <w:r w:rsidRPr="00F97226">
              <w:rPr>
                <w:rFonts w:cs="Arial"/>
                <w:color w:val="000000"/>
              </w:rPr>
              <w:t>Muslim</w:t>
            </w:r>
          </w:p>
        </w:tc>
        <w:tc>
          <w:tcPr>
            <w:tcW w:w="425" w:type="dxa"/>
          </w:tcPr>
          <w:p w14:paraId="09D53A63" w14:textId="77777777" w:rsidR="00F97226" w:rsidRPr="00F97226" w:rsidRDefault="00F97226" w:rsidP="00F97226">
            <w:pPr>
              <w:keepLines/>
              <w:autoSpaceDE w:val="0"/>
              <w:autoSpaceDN w:val="0"/>
              <w:adjustRightInd w:val="0"/>
              <w:rPr>
                <w:rFonts w:cs="Arial"/>
                <w:color w:val="000000"/>
              </w:rPr>
            </w:pPr>
          </w:p>
        </w:tc>
        <w:tc>
          <w:tcPr>
            <w:tcW w:w="2694" w:type="dxa"/>
          </w:tcPr>
          <w:p w14:paraId="542D96A5"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Zoroastrian</w:t>
            </w:r>
          </w:p>
        </w:tc>
        <w:tc>
          <w:tcPr>
            <w:tcW w:w="430" w:type="dxa"/>
          </w:tcPr>
          <w:p w14:paraId="73F917FF" w14:textId="77777777" w:rsidR="00F97226" w:rsidRPr="00F97226" w:rsidRDefault="00F97226" w:rsidP="00F97226">
            <w:pPr>
              <w:keepLines/>
              <w:autoSpaceDE w:val="0"/>
              <w:autoSpaceDN w:val="0"/>
              <w:adjustRightInd w:val="0"/>
              <w:rPr>
                <w:rFonts w:cs="Arial"/>
                <w:color w:val="000000"/>
              </w:rPr>
            </w:pPr>
          </w:p>
        </w:tc>
      </w:tr>
      <w:tr w:rsidR="00F97226" w:rsidRPr="00F97226" w14:paraId="28FAA83C" w14:textId="77777777" w:rsidTr="00F97226">
        <w:tc>
          <w:tcPr>
            <w:tcW w:w="2571" w:type="dxa"/>
          </w:tcPr>
          <w:p w14:paraId="33907FE8" w14:textId="77777777" w:rsidR="00F97226" w:rsidRPr="00F97226" w:rsidRDefault="00F97226" w:rsidP="00F97226">
            <w:pPr>
              <w:rPr>
                <w:rFonts w:cs="Arial"/>
              </w:rPr>
            </w:pPr>
            <w:r w:rsidRPr="00F97226">
              <w:rPr>
                <w:rFonts w:cs="Arial"/>
                <w:color w:val="000000"/>
              </w:rPr>
              <w:t>Hindu</w:t>
            </w:r>
          </w:p>
        </w:tc>
        <w:tc>
          <w:tcPr>
            <w:tcW w:w="508" w:type="dxa"/>
          </w:tcPr>
          <w:p w14:paraId="4987B535" w14:textId="77777777" w:rsidR="00F97226" w:rsidRPr="00F97226" w:rsidRDefault="00F97226" w:rsidP="00F97226">
            <w:pPr>
              <w:rPr>
                <w:rFonts w:cs="Arial"/>
              </w:rPr>
            </w:pPr>
          </w:p>
        </w:tc>
        <w:tc>
          <w:tcPr>
            <w:tcW w:w="3827" w:type="dxa"/>
          </w:tcPr>
          <w:p w14:paraId="763F887E" w14:textId="77777777" w:rsidR="00F97226" w:rsidRPr="00F97226" w:rsidRDefault="00F97226" w:rsidP="00F97226">
            <w:pPr>
              <w:rPr>
                <w:rFonts w:cs="Arial"/>
              </w:rPr>
            </w:pPr>
            <w:r w:rsidRPr="00F97226">
              <w:rPr>
                <w:rFonts w:cs="Arial"/>
                <w:color w:val="000000"/>
              </w:rPr>
              <w:t>None</w:t>
            </w:r>
          </w:p>
        </w:tc>
        <w:tc>
          <w:tcPr>
            <w:tcW w:w="425" w:type="dxa"/>
          </w:tcPr>
          <w:p w14:paraId="7E644C98" w14:textId="77777777" w:rsidR="00F97226" w:rsidRPr="00F97226" w:rsidRDefault="00F97226" w:rsidP="00F97226">
            <w:pPr>
              <w:keepLines/>
              <w:autoSpaceDE w:val="0"/>
              <w:autoSpaceDN w:val="0"/>
              <w:adjustRightInd w:val="0"/>
              <w:rPr>
                <w:rFonts w:cs="Arial"/>
                <w:color w:val="000000"/>
              </w:rPr>
            </w:pPr>
          </w:p>
        </w:tc>
        <w:tc>
          <w:tcPr>
            <w:tcW w:w="2694" w:type="dxa"/>
          </w:tcPr>
          <w:p w14:paraId="68DB691D"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Other</w:t>
            </w:r>
          </w:p>
        </w:tc>
        <w:tc>
          <w:tcPr>
            <w:tcW w:w="430" w:type="dxa"/>
          </w:tcPr>
          <w:p w14:paraId="445C6E27" w14:textId="77777777" w:rsidR="00F97226" w:rsidRPr="00F97226" w:rsidRDefault="00F97226" w:rsidP="00F97226">
            <w:pPr>
              <w:keepLines/>
              <w:autoSpaceDE w:val="0"/>
              <w:autoSpaceDN w:val="0"/>
              <w:adjustRightInd w:val="0"/>
              <w:rPr>
                <w:rFonts w:cs="Arial"/>
                <w:color w:val="000000"/>
              </w:rPr>
            </w:pPr>
          </w:p>
        </w:tc>
      </w:tr>
    </w:tbl>
    <w:p w14:paraId="116D6E1F" w14:textId="77777777" w:rsidR="00F97226" w:rsidRPr="00F97226" w:rsidRDefault="00F97226" w:rsidP="00F97226">
      <w:pPr>
        <w:keepLines/>
        <w:autoSpaceDE w:val="0"/>
        <w:autoSpaceDN w:val="0"/>
        <w:adjustRightInd w:val="0"/>
        <w:rPr>
          <w:rFonts w:cs="Arial"/>
          <w:b/>
          <w:color w:val="FF0000"/>
          <w:lang w:eastAsia="en-GB"/>
        </w:rPr>
      </w:pPr>
    </w:p>
    <w:p w14:paraId="3314C603" w14:textId="77777777" w:rsidR="00F97226" w:rsidRPr="00F97226" w:rsidRDefault="00F97226" w:rsidP="00F97226">
      <w:pPr>
        <w:keepLines/>
        <w:autoSpaceDE w:val="0"/>
        <w:autoSpaceDN w:val="0"/>
        <w:adjustRightInd w:val="0"/>
        <w:rPr>
          <w:rFonts w:cs="Arial"/>
          <w:b/>
          <w:color w:val="FF0000"/>
          <w:lang w:eastAsia="en-GB"/>
        </w:rPr>
      </w:pPr>
      <w:r w:rsidRPr="00F97226">
        <w:rPr>
          <w:rFonts w:cs="Arial"/>
          <w:b/>
          <w:color w:val="FF0000"/>
          <w:lang w:eastAsia="en-GB"/>
        </w:rPr>
        <w:t>MARITAL STATUS:</w:t>
      </w:r>
    </w:p>
    <w:tbl>
      <w:tblPr>
        <w:tblStyle w:val="TableGrid2"/>
        <w:tblW w:w="10455" w:type="dxa"/>
        <w:tblLook w:val="04A0" w:firstRow="1" w:lastRow="0" w:firstColumn="1" w:lastColumn="0" w:noHBand="0" w:noVBand="1"/>
      </w:tblPr>
      <w:tblGrid>
        <w:gridCol w:w="2571"/>
        <w:gridCol w:w="508"/>
        <w:gridCol w:w="3827"/>
        <w:gridCol w:w="425"/>
        <w:gridCol w:w="2694"/>
        <w:gridCol w:w="430"/>
      </w:tblGrid>
      <w:tr w:rsidR="00F97226" w:rsidRPr="00F97226" w14:paraId="2138CF14" w14:textId="77777777" w:rsidTr="00F97226">
        <w:tc>
          <w:tcPr>
            <w:tcW w:w="2571" w:type="dxa"/>
          </w:tcPr>
          <w:p w14:paraId="3EFD2E1E" w14:textId="77777777" w:rsidR="00F97226" w:rsidRPr="00F97226" w:rsidRDefault="00F97226" w:rsidP="00F97226">
            <w:pPr>
              <w:rPr>
                <w:rFonts w:cs="Arial"/>
              </w:rPr>
            </w:pPr>
            <w:r w:rsidRPr="00F97226">
              <w:rPr>
                <w:rFonts w:cs="Arial"/>
                <w:color w:val="000000"/>
              </w:rPr>
              <w:t xml:space="preserve">Divorced </w:t>
            </w:r>
          </w:p>
        </w:tc>
        <w:tc>
          <w:tcPr>
            <w:tcW w:w="508" w:type="dxa"/>
          </w:tcPr>
          <w:p w14:paraId="11DF0440" w14:textId="77777777" w:rsidR="00F97226" w:rsidRPr="00F97226" w:rsidRDefault="00F97226" w:rsidP="00F97226">
            <w:pPr>
              <w:rPr>
                <w:rFonts w:cs="Arial"/>
              </w:rPr>
            </w:pPr>
          </w:p>
        </w:tc>
        <w:tc>
          <w:tcPr>
            <w:tcW w:w="3827" w:type="dxa"/>
          </w:tcPr>
          <w:p w14:paraId="33B2CC70" w14:textId="77777777" w:rsidR="00F97226" w:rsidRPr="00F97226" w:rsidRDefault="00F97226" w:rsidP="00F97226">
            <w:pPr>
              <w:rPr>
                <w:rFonts w:cs="Arial"/>
              </w:rPr>
            </w:pPr>
            <w:r w:rsidRPr="00F97226">
              <w:rPr>
                <w:rFonts w:cs="Arial"/>
                <w:color w:val="000000"/>
              </w:rPr>
              <w:t>Separated</w:t>
            </w:r>
          </w:p>
        </w:tc>
        <w:tc>
          <w:tcPr>
            <w:tcW w:w="425" w:type="dxa"/>
          </w:tcPr>
          <w:p w14:paraId="6D59BF93" w14:textId="77777777" w:rsidR="00F97226" w:rsidRPr="00F97226" w:rsidRDefault="00F97226" w:rsidP="00F97226">
            <w:pPr>
              <w:keepLines/>
              <w:autoSpaceDE w:val="0"/>
              <w:autoSpaceDN w:val="0"/>
              <w:adjustRightInd w:val="0"/>
              <w:rPr>
                <w:rFonts w:cs="Arial"/>
                <w:color w:val="000000"/>
              </w:rPr>
            </w:pPr>
          </w:p>
        </w:tc>
        <w:tc>
          <w:tcPr>
            <w:tcW w:w="2694" w:type="dxa"/>
          </w:tcPr>
          <w:p w14:paraId="271750E8"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Surviving partner / widowed</w:t>
            </w:r>
          </w:p>
        </w:tc>
        <w:tc>
          <w:tcPr>
            <w:tcW w:w="430" w:type="dxa"/>
          </w:tcPr>
          <w:p w14:paraId="44879A57" w14:textId="77777777" w:rsidR="00F97226" w:rsidRPr="00F97226" w:rsidRDefault="00F97226" w:rsidP="00F97226">
            <w:pPr>
              <w:keepLines/>
              <w:autoSpaceDE w:val="0"/>
              <w:autoSpaceDN w:val="0"/>
              <w:adjustRightInd w:val="0"/>
              <w:rPr>
                <w:rFonts w:cs="Arial"/>
                <w:color w:val="000000"/>
              </w:rPr>
            </w:pPr>
          </w:p>
        </w:tc>
      </w:tr>
      <w:tr w:rsidR="00F97226" w:rsidRPr="00F97226" w14:paraId="2C437EC2" w14:textId="77777777" w:rsidTr="00F97226">
        <w:tc>
          <w:tcPr>
            <w:tcW w:w="2571" w:type="dxa"/>
          </w:tcPr>
          <w:p w14:paraId="1B6CF315" w14:textId="77777777" w:rsidR="00F97226" w:rsidRPr="00F97226" w:rsidRDefault="00F97226" w:rsidP="00F97226">
            <w:pPr>
              <w:rPr>
                <w:rFonts w:cs="Arial"/>
              </w:rPr>
            </w:pPr>
            <w:r w:rsidRPr="00F97226">
              <w:rPr>
                <w:rFonts w:cs="Arial"/>
                <w:color w:val="000000"/>
              </w:rPr>
              <w:t>Married/ civil partner</w:t>
            </w:r>
          </w:p>
        </w:tc>
        <w:tc>
          <w:tcPr>
            <w:tcW w:w="508" w:type="dxa"/>
          </w:tcPr>
          <w:p w14:paraId="3DB624AD" w14:textId="77777777" w:rsidR="00F97226" w:rsidRPr="00F97226" w:rsidRDefault="00F97226" w:rsidP="00F97226">
            <w:pPr>
              <w:rPr>
                <w:rFonts w:cs="Arial"/>
              </w:rPr>
            </w:pPr>
          </w:p>
        </w:tc>
        <w:tc>
          <w:tcPr>
            <w:tcW w:w="3827" w:type="dxa"/>
          </w:tcPr>
          <w:p w14:paraId="0FA9D598" w14:textId="77777777" w:rsidR="00F97226" w:rsidRPr="00F97226" w:rsidRDefault="00F97226" w:rsidP="00F97226">
            <w:pPr>
              <w:rPr>
                <w:rFonts w:cs="Arial"/>
              </w:rPr>
            </w:pPr>
            <w:r w:rsidRPr="00F97226">
              <w:rPr>
                <w:rFonts w:cs="Arial"/>
                <w:color w:val="000000"/>
              </w:rPr>
              <w:t>Single</w:t>
            </w:r>
          </w:p>
        </w:tc>
        <w:tc>
          <w:tcPr>
            <w:tcW w:w="425" w:type="dxa"/>
          </w:tcPr>
          <w:p w14:paraId="0173EC68" w14:textId="77777777" w:rsidR="00F97226" w:rsidRPr="00F97226" w:rsidRDefault="00F97226" w:rsidP="00F97226">
            <w:pPr>
              <w:keepLines/>
              <w:autoSpaceDE w:val="0"/>
              <w:autoSpaceDN w:val="0"/>
              <w:adjustRightInd w:val="0"/>
              <w:rPr>
                <w:rFonts w:cs="Arial"/>
                <w:color w:val="000000"/>
              </w:rPr>
            </w:pPr>
          </w:p>
        </w:tc>
        <w:tc>
          <w:tcPr>
            <w:tcW w:w="2694" w:type="dxa"/>
          </w:tcPr>
          <w:p w14:paraId="5741107F" w14:textId="77777777" w:rsidR="00F97226" w:rsidRPr="00F97226" w:rsidRDefault="00F97226" w:rsidP="00F97226">
            <w:pPr>
              <w:keepLines/>
              <w:autoSpaceDE w:val="0"/>
              <w:autoSpaceDN w:val="0"/>
              <w:adjustRightInd w:val="0"/>
              <w:rPr>
                <w:rFonts w:cs="Arial"/>
                <w:color w:val="000000"/>
              </w:rPr>
            </w:pPr>
          </w:p>
        </w:tc>
        <w:tc>
          <w:tcPr>
            <w:tcW w:w="430" w:type="dxa"/>
          </w:tcPr>
          <w:p w14:paraId="7622B33F" w14:textId="77777777" w:rsidR="00F97226" w:rsidRPr="00F97226" w:rsidRDefault="00F97226" w:rsidP="00F97226">
            <w:pPr>
              <w:keepLines/>
              <w:autoSpaceDE w:val="0"/>
              <w:autoSpaceDN w:val="0"/>
              <w:adjustRightInd w:val="0"/>
              <w:rPr>
                <w:rFonts w:cs="Arial"/>
                <w:color w:val="000000"/>
              </w:rPr>
            </w:pPr>
          </w:p>
        </w:tc>
      </w:tr>
    </w:tbl>
    <w:p w14:paraId="2E2655B5" w14:textId="77777777" w:rsidR="00F97226" w:rsidRPr="00F97226" w:rsidRDefault="00F97226" w:rsidP="00F97226">
      <w:pPr>
        <w:keepLines/>
        <w:autoSpaceDE w:val="0"/>
        <w:autoSpaceDN w:val="0"/>
        <w:adjustRightInd w:val="0"/>
        <w:rPr>
          <w:rFonts w:cs="Arial"/>
          <w:b/>
          <w:color w:val="FF0000"/>
          <w:lang w:eastAsia="en-GB"/>
        </w:rPr>
      </w:pPr>
    </w:p>
    <w:p w14:paraId="3462B085" w14:textId="77777777" w:rsidR="00F97226" w:rsidRPr="00F97226" w:rsidRDefault="00F97226" w:rsidP="00F97226">
      <w:pPr>
        <w:keepLines/>
        <w:autoSpaceDE w:val="0"/>
        <w:autoSpaceDN w:val="0"/>
        <w:adjustRightInd w:val="0"/>
        <w:rPr>
          <w:rFonts w:cs="Arial"/>
          <w:b/>
          <w:color w:val="FF0000"/>
          <w:lang w:eastAsia="en-GB"/>
        </w:rPr>
      </w:pPr>
      <w:r w:rsidRPr="00F97226">
        <w:rPr>
          <w:rFonts w:cs="Arial"/>
          <w:b/>
          <w:color w:val="FF0000"/>
          <w:lang w:eastAsia="en-GB"/>
        </w:rPr>
        <w:t>LIVING STATUS:</w:t>
      </w:r>
    </w:p>
    <w:tbl>
      <w:tblPr>
        <w:tblStyle w:val="TableGrid2"/>
        <w:tblW w:w="10455" w:type="dxa"/>
        <w:tblLook w:val="04A0" w:firstRow="1" w:lastRow="0" w:firstColumn="1" w:lastColumn="0" w:noHBand="0" w:noVBand="1"/>
      </w:tblPr>
      <w:tblGrid>
        <w:gridCol w:w="2571"/>
        <w:gridCol w:w="508"/>
        <w:gridCol w:w="3827"/>
        <w:gridCol w:w="425"/>
        <w:gridCol w:w="2694"/>
        <w:gridCol w:w="430"/>
      </w:tblGrid>
      <w:tr w:rsidR="00F97226" w:rsidRPr="00F97226" w14:paraId="215E00CA" w14:textId="77777777" w:rsidTr="00F97226">
        <w:tc>
          <w:tcPr>
            <w:tcW w:w="2571" w:type="dxa"/>
          </w:tcPr>
          <w:p w14:paraId="491AA234" w14:textId="77777777" w:rsidR="00F97226" w:rsidRPr="00F97226" w:rsidRDefault="00F97226" w:rsidP="00F97226">
            <w:pPr>
              <w:rPr>
                <w:rFonts w:cs="Arial"/>
              </w:rPr>
            </w:pPr>
            <w:r w:rsidRPr="00F97226">
              <w:rPr>
                <w:rFonts w:cs="Arial"/>
                <w:color w:val="000000"/>
              </w:rPr>
              <w:t>Lives alone</w:t>
            </w:r>
          </w:p>
        </w:tc>
        <w:tc>
          <w:tcPr>
            <w:tcW w:w="508" w:type="dxa"/>
          </w:tcPr>
          <w:p w14:paraId="1DCD6E19" w14:textId="77777777" w:rsidR="00F97226" w:rsidRPr="00F97226" w:rsidRDefault="00F97226" w:rsidP="00F97226">
            <w:pPr>
              <w:rPr>
                <w:rFonts w:cs="Arial"/>
              </w:rPr>
            </w:pPr>
          </w:p>
        </w:tc>
        <w:tc>
          <w:tcPr>
            <w:tcW w:w="3827" w:type="dxa"/>
          </w:tcPr>
          <w:p w14:paraId="6D057A50" w14:textId="77777777" w:rsidR="00F97226" w:rsidRPr="00F97226" w:rsidRDefault="00F97226" w:rsidP="00F97226">
            <w:pPr>
              <w:rPr>
                <w:rFonts w:cs="Arial"/>
              </w:rPr>
            </w:pPr>
            <w:r w:rsidRPr="00F97226">
              <w:rPr>
                <w:rFonts w:cs="Arial"/>
                <w:color w:val="000000"/>
              </w:rPr>
              <w:t>Lives with parent/ guardian</w:t>
            </w:r>
          </w:p>
        </w:tc>
        <w:tc>
          <w:tcPr>
            <w:tcW w:w="425" w:type="dxa"/>
          </w:tcPr>
          <w:p w14:paraId="063248FA" w14:textId="77777777" w:rsidR="00F97226" w:rsidRPr="00F97226" w:rsidRDefault="00F97226" w:rsidP="00F97226">
            <w:pPr>
              <w:keepLines/>
              <w:autoSpaceDE w:val="0"/>
              <w:autoSpaceDN w:val="0"/>
              <w:adjustRightInd w:val="0"/>
              <w:rPr>
                <w:rFonts w:cs="Arial"/>
                <w:color w:val="000000"/>
              </w:rPr>
            </w:pPr>
          </w:p>
        </w:tc>
        <w:tc>
          <w:tcPr>
            <w:tcW w:w="2694" w:type="dxa"/>
          </w:tcPr>
          <w:p w14:paraId="52264050"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Residential care</w:t>
            </w:r>
          </w:p>
        </w:tc>
        <w:tc>
          <w:tcPr>
            <w:tcW w:w="430" w:type="dxa"/>
          </w:tcPr>
          <w:p w14:paraId="207E1E52" w14:textId="77777777" w:rsidR="00F97226" w:rsidRPr="00F97226" w:rsidRDefault="00F97226" w:rsidP="00F97226">
            <w:pPr>
              <w:keepLines/>
              <w:autoSpaceDE w:val="0"/>
              <w:autoSpaceDN w:val="0"/>
              <w:adjustRightInd w:val="0"/>
              <w:rPr>
                <w:rFonts w:cs="Arial"/>
                <w:color w:val="000000"/>
              </w:rPr>
            </w:pPr>
          </w:p>
        </w:tc>
      </w:tr>
      <w:tr w:rsidR="00F97226" w:rsidRPr="00F97226" w14:paraId="10C4FBFC" w14:textId="77777777" w:rsidTr="00F97226">
        <w:tc>
          <w:tcPr>
            <w:tcW w:w="2571" w:type="dxa"/>
          </w:tcPr>
          <w:p w14:paraId="2E51066C" w14:textId="77777777" w:rsidR="00F97226" w:rsidRPr="00F97226" w:rsidRDefault="00F97226" w:rsidP="00F97226">
            <w:pPr>
              <w:rPr>
                <w:rFonts w:cs="Arial"/>
              </w:rPr>
            </w:pPr>
            <w:r w:rsidRPr="00F97226">
              <w:rPr>
                <w:rFonts w:cs="Arial"/>
                <w:color w:val="000000"/>
              </w:rPr>
              <w:t>Lives with family</w:t>
            </w:r>
          </w:p>
        </w:tc>
        <w:tc>
          <w:tcPr>
            <w:tcW w:w="508" w:type="dxa"/>
          </w:tcPr>
          <w:p w14:paraId="75702A2F" w14:textId="77777777" w:rsidR="00F97226" w:rsidRPr="00F97226" w:rsidRDefault="00F97226" w:rsidP="00F97226">
            <w:pPr>
              <w:rPr>
                <w:rFonts w:cs="Arial"/>
              </w:rPr>
            </w:pPr>
          </w:p>
        </w:tc>
        <w:tc>
          <w:tcPr>
            <w:tcW w:w="3827" w:type="dxa"/>
          </w:tcPr>
          <w:p w14:paraId="6B0F3BD1" w14:textId="77777777" w:rsidR="00F97226" w:rsidRPr="00F97226" w:rsidRDefault="00F97226" w:rsidP="00F97226">
            <w:pPr>
              <w:rPr>
                <w:rFonts w:cs="Arial"/>
              </w:rPr>
            </w:pPr>
            <w:r w:rsidRPr="00F97226">
              <w:rPr>
                <w:rFonts w:cs="Arial"/>
                <w:color w:val="000000"/>
              </w:rPr>
              <w:t>Lives with partner/ spouse</w:t>
            </w:r>
          </w:p>
        </w:tc>
        <w:tc>
          <w:tcPr>
            <w:tcW w:w="425" w:type="dxa"/>
          </w:tcPr>
          <w:p w14:paraId="4276ACBF" w14:textId="77777777" w:rsidR="00F97226" w:rsidRPr="00F97226" w:rsidRDefault="00F97226" w:rsidP="00F97226">
            <w:pPr>
              <w:keepLines/>
              <w:autoSpaceDE w:val="0"/>
              <w:autoSpaceDN w:val="0"/>
              <w:adjustRightInd w:val="0"/>
              <w:rPr>
                <w:rFonts w:cs="Arial"/>
                <w:color w:val="000000"/>
              </w:rPr>
            </w:pPr>
          </w:p>
        </w:tc>
        <w:tc>
          <w:tcPr>
            <w:tcW w:w="2694" w:type="dxa"/>
          </w:tcPr>
          <w:p w14:paraId="5DCE03E9"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Supported living</w:t>
            </w:r>
          </w:p>
        </w:tc>
        <w:tc>
          <w:tcPr>
            <w:tcW w:w="430" w:type="dxa"/>
          </w:tcPr>
          <w:p w14:paraId="4378EA65" w14:textId="77777777" w:rsidR="00F97226" w:rsidRPr="00F97226" w:rsidRDefault="00F97226" w:rsidP="00F97226">
            <w:pPr>
              <w:keepLines/>
              <w:autoSpaceDE w:val="0"/>
              <w:autoSpaceDN w:val="0"/>
              <w:adjustRightInd w:val="0"/>
              <w:rPr>
                <w:rFonts w:cs="Arial"/>
                <w:color w:val="000000"/>
              </w:rPr>
            </w:pPr>
          </w:p>
        </w:tc>
      </w:tr>
      <w:tr w:rsidR="00F97226" w:rsidRPr="00F97226" w14:paraId="1F30E68C" w14:textId="77777777" w:rsidTr="00F97226">
        <w:tc>
          <w:tcPr>
            <w:tcW w:w="2571" w:type="dxa"/>
          </w:tcPr>
          <w:p w14:paraId="7003BD79" w14:textId="77777777" w:rsidR="00F97226" w:rsidRPr="00F97226" w:rsidRDefault="00F97226" w:rsidP="00F97226">
            <w:pPr>
              <w:rPr>
                <w:rFonts w:cs="Arial"/>
                <w:color w:val="000000"/>
              </w:rPr>
            </w:pPr>
            <w:r w:rsidRPr="00F97226">
              <w:rPr>
                <w:rFonts w:cs="Arial"/>
                <w:color w:val="000000"/>
              </w:rPr>
              <w:t>Lives with other</w:t>
            </w:r>
          </w:p>
        </w:tc>
        <w:tc>
          <w:tcPr>
            <w:tcW w:w="508" w:type="dxa"/>
          </w:tcPr>
          <w:p w14:paraId="5A88BD5F" w14:textId="77777777" w:rsidR="00F97226" w:rsidRPr="00F97226" w:rsidRDefault="00F97226" w:rsidP="00F97226">
            <w:pPr>
              <w:rPr>
                <w:rFonts w:cs="Arial"/>
              </w:rPr>
            </w:pPr>
          </w:p>
        </w:tc>
        <w:tc>
          <w:tcPr>
            <w:tcW w:w="3827" w:type="dxa"/>
          </w:tcPr>
          <w:p w14:paraId="4AD5CD70" w14:textId="77777777" w:rsidR="00F97226" w:rsidRPr="00F97226" w:rsidRDefault="00F97226" w:rsidP="00F97226">
            <w:pPr>
              <w:rPr>
                <w:rFonts w:cs="Arial"/>
              </w:rPr>
            </w:pPr>
            <w:r w:rsidRPr="00F97226">
              <w:rPr>
                <w:rFonts w:cs="Arial"/>
                <w:color w:val="000000"/>
              </w:rPr>
              <w:t>No fixed abode</w:t>
            </w:r>
          </w:p>
        </w:tc>
        <w:tc>
          <w:tcPr>
            <w:tcW w:w="425" w:type="dxa"/>
          </w:tcPr>
          <w:p w14:paraId="0737190F" w14:textId="77777777" w:rsidR="00F97226" w:rsidRPr="00F97226" w:rsidRDefault="00F97226" w:rsidP="00F97226">
            <w:pPr>
              <w:keepLines/>
              <w:autoSpaceDE w:val="0"/>
              <w:autoSpaceDN w:val="0"/>
              <w:adjustRightInd w:val="0"/>
              <w:rPr>
                <w:rFonts w:cs="Arial"/>
                <w:color w:val="000000"/>
              </w:rPr>
            </w:pPr>
          </w:p>
        </w:tc>
        <w:tc>
          <w:tcPr>
            <w:tcW w:w="2694" w:type="dxa"/>
          </w:tcPr>
          <w:p w14:paraId="67C8FFFB" w14:textId="77777777" w:rsidR="00F97226" w:rsidRPr="00F97226" w:rsidRDefault="00F97226" w:rsidP="00F97226">
            <w:pPr>
              <w:keepLines/>
              <w:autoSpaceDE w:val="0"/>
              <w:autoSpaceDN w:val="0"/>
              <w:adjustRightInd w:val="0"/>
              <w:rPr>
                <w:rFonts w:cs="Arial"/>
                <w:color w:val="000000"/>
              </w:rPr>
            </w:pPr>
          </w:p>
        </w:tc>
        <w:tc>
          <w:tcPr>
            <w:tcW w:w="430" w:type="dxa"/>
          </w:tcPr>
          <w:p w14:paraId="25112E7B" w14:textId="77777777" w:rsidR="00F97226" w:rsidRPr="00F97226" w:rsidRDefault="00F97226" w:rsidP="00F97226">
            <w:pPr>
              <w:keepLines/>
              <w:autoSpaceDE w:val="0"/>
              <w:autoSpaceDN w:val="0"/>
              <w:adjustRightInd w:val="0"/>
              <w:rPr>
                <w:rFonts w:cs="Arial"/>
                <w:color w:val="000000"/>
              </w:rPr>
            </w:pPr>
          </w:p>
        </w:tc>
      </w:tr>
    </w:tbl>
    <w:p w14:paraId="0FB2CE4F" w14:textId="77777777" w:rsidR="00F97226" w:rsidRPr="00F97226" w:rsidRDefault="00F97226" w:rsidP="00F97226">
      <w:pPr>
        <w:keepLines/>
        <w:autoSpaceDE w:val="0"/>
        <w:autoSpaceDN w:val="0"/>
        <w:adjustRightInd w:val="0"/>
        <w:rPr>
          <w:rFonts w:cs="Arial"/>
          <w:b/>
          <w:color w:val="FF0000"/>
          <w:lang w:eastAsia="en-GB"/>
        </w:rPr>
      </w:pPr>
    </w:p>
    <w:p w14:paraId="320955BD" w14:textId="77777777" w:rsidR="00F97226" w:rsidRPr="00F97226" w:rsidRDefault="00F97226" w:rsidP="00F97226">
      <w:pPr>
        <w:keepLines/>
        <w:autoSpaceDE w:val="0"/>
        <w:autoSpaceDN w:val="0"/>
        <w:adjustRightInd w:val="0"/>
        <w:rPr>
          <w:rFonts w:cs="Arial"/>
          <w:color w:val="FF0000"/>
          <w:lang w:eastAsia="en-GB"/>
        </w:rPr>
      </w:pPr>
      <w:r w:rsidRPr="00F97226">
        <w:rPr>
          <w:rFonts w:cs="Arial"/>
          <w:b/>
          <w:color w:val="FF0000"/>
          <w:lang w:eastAsia="en-GB"/>
        </w:rPr>
        <w:t>ACCOMMODATION STATUS:</w:t>
      </w:r>
    </w:p>
    <w:tbl>
      <w:tblPr>
        <w:tblStyle w:val="TableGrid2"/>
        <w:tblW w:w="10450" w:type="dxa"/>
        <w:tblLook w:val="04A0" w:firstRow="1" w:lastRow="0" w:firstColumn="1" w:lastColumn="0" w:noHBand="0" w:noVBand="1"/>
      </w:tblPr>
      <w:tblGrid>
        <w:gridCol w:w="2571"/>
        <w:gridCol w:w="508"/>
        <w:gridCol w:w="3827"/>
        <w:gridCol w:w="425"/>
        <w:gridCol w:w="2694"/>
        <w:gridCol w:w="425"/>
      </w:tblGrid>
      <w:tr w:rsidR="00F97226" w:rsidRPr="00F97226" w14:paraId="2512A765" w14:textId="77777777" w:rsidTr="00F97226">
        <w:tc>
          <w:tcPr>
            <w:tcW w:w="2571" w:type="dxa"/>
          </w:tcPr>
          <w:p w14:paraId="2B2AF513" w14:textId="77777777" w:rsidR="00F97226" w:rsidRPr="00F97226" w:rsidRDefault="00F97226" w:rsidP="00F97226">
            <w:pPr>
              <w:rPr>
                <w:rFonts w:cs="Arial"/>
              </w:rPr>
            </w:pPr>
            <w:r w:rsidRPr="00F97226">
              <w:rPr>
                <w:rFonts w:cs="Arial"/>
                <w:color w:val="000000"/>
              </w:rPr>
              <w:t>Bail/Probation Hostel</w:t>
            </w:r>
          </w:p>
        </w:tc>
        <w:tc>
          <w:tcPr>
            <w:tcW w:w="508" w:type="dxa"/>
          </w:tcPr>
          <w:p w14:paraId="2A08A355" w14:textId="77777777" w:rsidR="00F97226" w:rsidRPr="00F97226" w:rsidRDefault="00F97226" w:rsidP="00F97226">
            <w:pPr>
              <w:rPr>
                <w:rFonts w:cs="Arial"/>
              </w:rPr>
            </w:pPr>
            <w:r w:rsidRPr="00F97226">
              <w:rPr>
                <w:rFonts w:cs="Arial"/>
              </w:rPr>
              <w:t xml:space="preserve">         </w:t>
            </w:r>
          </w:p>
        </w:tc>
        <w:tc>
          <w:tcPr>
            <w:tcW w:w="3827" w:type="dxa"/>
          </w:tcPr>
          <w:p w14:paraId="286ECE05" w14:textId="77777777" w:rsidR="00F97226" w:rsidRPr="00F97226" w:rsidRDefault="00F97226" w:rsidP="00F97226">
            <w:pPr>
              <w:rPr>
                <w:rFonts w:cs="Arial"/>
              </w:rPr>
            </w:pPr>
            <w:r w:rsidRPr="00F97226">
              <w:rPr>
                <w:rFonts w:cs="Arial"/>
                <w:color w:val="000000"/>
              </w:rPr>
              <w:t>Other mainstream Housing</w:t>
            </w:r>
          </w:p>
        </w:tc>
        <w:tc>
          <w:tcPr>
            <w:tcW w:w="425" w:type="dxa"/>
          </w:tcPr>
          <w:p w14:paraId="3DE25D00" w14:textId="77777777" w:rsidR="00F97226" w:rsidRPr="00F97226" w:rsidRDefault="00F97226" w:rsidP="00F97226">
            <w:pPr>
              <w:keepLines/>
              <w:autoSpaceDE w:val="0"/>
              <w:autoSpaceDN w:val="0"/>
              <w:adjustRightInd w:val="0"/>
              <w:rPr>
                <w:rFonts w:cs="Arial"/>
                <w:color w:val="000000"/>
              </w:rPr>
            </w:pPr>
          </w:p>
        </w:tc>
        <w:tc>
          <w:tcPr>
            <w:tcW w:w="2694" w:type="dxa"/>
          </w:tcPr>
          <w:p w14:paraId="301691E8"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Sheltered Housing</w:t>
            </w:r>
          </w:p>
        </w:tc>
        <w:tc>
          <w:tcPr>
            <w:tcW w:w="425" w:type="dxa"/>
          </w:tcPr>
          <w:p w14:paraId="6CE84101" w14:textId="77777777" w:rsidR="00F97226" w:rsidRPr="00F97226" w:rsidRDefault="00F97226" w:rsidP="00F97226">
            <w:pPr>
              <w:keepLines/>
              <w:autoSpaceDE w:val="0"/>
              <w:autoSpaceDN w:val="0"/>
              <w:adjustRightInd w:val="0"/>
              <w:rPr>
                <w:rFonts w:cs="Arial"/>
                <w:color w:val="000000"/>
              </w:rPr>
            </w:pPr>
          </w:p>
        </w:tc>
      </w:tr>
      <w:tr w:rsidR="00F97226" w:rsidRPr="00F97226" w14:paraId="6C62BC5E" w14:textId="77777777" w:rsidTr="00F97226">
        <w:tc>
          <w:tcPr>
            <w:tcW w:w="2571" w:type="dxa"/>
          </w:tcPr>
          <w:p w14:paraId="57AC940C" w14:textId="77777777" w:rsidR="00F97226" w:rsidRPr="00F97226" w:rsidRDefault="00F97226" w:rsidP="00F97226">
            <w:pPr>
              <w:rPr>
                <w:rFonts w:cs="Arial"/>
              </w:rPr>
            </w:pPr>
            <w:r w:rsidRPr="00F97226">
              <w:rPr>
                <w:rFonts w:cs="Arial"/>
              </w:rPr>
              <w:t>Non M/H reg.  Care Home</w:t>
            </w:r>
          </w:p>
        </w:tc>
        <w:tc>
          <w:tcPr>
            <w:tcW w:w="508" w:type="dxa"/>
          </w:tcPr>
          <w:p w14:paraId="12B87FB5" w14:textId="77777777" w:rsidR="00F97226" w:rsidRPr="00F97226" w:rsidRDefault="00F97226" w:rsidP="00F97226">
            <w:pPr>
              <w:rPr>
                <w:rFonts w:cs="Arial"/>
              </w:rPr>
            </w:pPr>
          </w:p>
        </w:tc>
        <w:tc>
          <w:tcPr>
            <w:tcW w:w="3827" w:type="dxa"/>
          </w:tcPr>
          <w:p w14:paraId="4B07F315" w14:textId="77777777" w:rsidR="00F97226" w:rsidRPr="00F97226" w:rsidRDefault="00F97226" w:rsidP="00F97226">
            <w:pPr>
              <w:rPr>
                <w:rFonts w:cs="Arial"/>
              </w:rPr>
            </w:pPr>
            <w:r w:rsidRPr="00F97226">
              <w:rPr>
                <w:rFonts w:cs="Arial"/>
                <w:color w:val="000000"/>
              </w:rPr>
              <w:t>Owner Occupier</w:t>
            </w:r>
          </w:p>
        </w:tc>
        <w:tc>
          <w:tcPr>
            <w:tcW w:w="425" w:type="dxa"/>
          </w:tcPr>
          <w:p w14:paraId="0B054C8A" w14:textId="77777777" w:rsidR="00F97226" w:rsidRPr="00F97226" w:rsidRDefault="00F97226" w:rsidP="00F97226">
            <w:pPr>
              <w:keepLines/>
              <w:autoSpaceDE w:val="0"/>
              <w:autoSpaceDN w:val="0"/>
              <w:adjustRightInd w:val="0"/>
              <w:rPr>
                <w:rFonts w:cs="Arial"/>
                <w:color w:val="000000"/>
              </w:rPr>
            </w:pPr>
          </w:p>
        </w:tc>
        <w:tc>
          <w:tcPr>
            <w:tcW w:w="2694" w:type="dxa"/>
          </w:tcPr>
          <w:p w14:paraId="655610CA"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Squatting</w:t>
            </w:r>
          </w:p>
        </w:tc>
        <w:tc>
          <w:tcPr>
            <w:tcW w:w="425" w:type="dxa"/>
          </w:tcPr>
          <w:p w14:paraId="31CEFA3D" w14:textId="77777777" w:rsidR="00F97226" w:rsidRPr="00F97226" w:rsidRDefault="00F97226" w:rsidP="00F97226">
            <w:pPr>
              <w:keepLines/>
              <w:autoSpaceDE w:val="0"/>
              <w:autoSpaceDN w:val="0"/>
              <w:adjustRightInd w:val="0"/>
              <w:rPr>
                <w:rFonts w:cs="Arial"/>
                <w:color w:val="000000"/>
              </w:rPr>
            </w:pPr>
          </w:p>
        </w:tc>
      </w:tr>
      <w:tr w:rsidR="00F97226" w:rsidRPr="00F97226" w14:paraId="6A30438D" w14:textId="77777777" w:rsidTr="00F97226">
        <w:tc>
          <w:tcPr>
            <w:tcW w:w="2571" w:type="dxa"/>
          </w:tcPr>
          <w:p w14:paraId="22E1438F" w14:textId="77777777" w:rsidR="00F97226" w:rsidRPr="00F97226" w:rsidRDefault="00F97226" w:rsidP="00F97226">
            <w:pPr>
              <w:rPr>
                <w:rFonts w:cs="Arial"/>
                <w:color w:val="000000"/>
              </w:rPr>
            </w:pPr>
            <w:r w:rsidRPr="00F97226">
              <w:rPr>
                <w:rFonts w:cs="Arial"/>
                <w:color w:val="000000"/>
              </w:rPr>
              <w:t>Older persons nursing home</w:t>
            </w:r>
          </w:p>
        </w:tc>
        <w:tc>
          <w:tcPr>
            <w:tcW w:w="508" w:type="dxa"/>
          </w:tcPr>
          <w:p w14:paraId="36E97D85" w14:textId="77777777" w:rsidR="00F97226" w:rsidRPr="00F97226" w:rsidRDefault="00F97226" w:rsidP="00F97226">
            <w:pPr>
              <w:rPr>
                <w:rFonts w:cs="Arial"/>
              </w:rPr>
            </w:pPr>
          </w:p>
        </w:tc>
        <w:tc>
          <w:tcPr>
            <w:tcW w:w="3827" w:type="dxa"/>
          </w:tcPr>
          <w:p w14:paraId="3681367A" w14:textId="77777777" w:rsidR="00F97226" w:rsidRPr="00F97226" w:rsidRDefault="00F97226" w:rsidP="00F97226">
            <w:pPr>
              <w:rPr>
                <w:rFonts w:cs="Arial"/>
              </w:rPr>
            </w:pPr>
            <w:r w:rsidRPr="00F97226">
              <w:rPr>
                <w:rFonts w:cs="Arial"/>
              </w:rPr>
              <w:t>Settled Mainstream (Live with family/friend)</w:t>
            </w:r>
          </w:p>
        </w:tc>
        <w:tc>
          <w:tcPr>
            <w:tcW w:w="425" w:type="dxa"/>
          </w:tcPr>
          <w:p w14:paraId="1613B406" w14:textId="77777777" w:rsidR="00F97226" w:rsidRPr="00F97226" w:rsidRDefault="00F97226" w:rsidP="00F97226">
            <w:pPr>
              <w:keepLines/>
              <w:autoSpaceDE w:val="0"/>
              <w:autoSpaceDN w:val="0"/>
              <w:adjustRightInd w:val="0"/>
              <w:rPr>
                <w:rFonts w:cs="Arial"/>
                <w:color w:val="000000"/>
              </w:rPr>
            </w:pPr>
          </w:p>
        </w:tc>
        <w:tc>
          <w:tcPr>
            <w:tcW w:w="2694" w:type="dxa"/>
          </w:tcPr>
          <w:p w14:paraId="0CEE0B85"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Staying with family/friends</w:t>
            </w:r>
          </w:p>
        </w:tc>
        <w:tc>
          <w:tcPr>
            <w:tcW w:w="425" w:type="dxa"/>
          </w:tcPr>
          <w:p w14:paraId="233CAFC8" w14:textId="77777777" w:rsidR="00F97226" w:rsidRPr="00F97226" w:rsidRDefault="00F97226" w:rsidP="00F97226">
            <w:pPr>
              <w:keepLines/>
              <w:autoSpaceDE w:val="0"/>
              <w:autoSpaceDN w:val="0"/>
              <w:adjustRightInd w:val="0"/>
              <w:rPr>
                <w:rFonts w:cs="Arial"/>
                <w:color w:val="000000"/>
              </w:rPr>
            </w:pPr>
          </w:p>
        </w:tc>
      </w:tr>
      <w:tr w:rsidR="00F97226" w:rsidRPr="00F97226" w14:paraId="6FB519FB" w14:textId="77777777" w:rsidTr="00F97226">
        <w:tc>
          <w:tcPr>
            <w:tcW w:w="2571" w:type="dxa"/>
          </w:tcPr>
          <w:p w14:paraId="589C6564" w14:textId="77777777" w:rsidR="00F97226" w:rsidRPr="00F97226" w:rsidRDefault="00F97226" w:rsidP="00F97226">
            <w:pPr>
              <w:rPr>
                <w:rFonts w:cs="Arial"/>
                <w:color w:val="000000"/>
              </w:rPr>
            </w:pPr>
            <w:r w:rsidRPr="00F97226">
              <w:rPr>
                <w:rFonts w:cs="Arial"/>
                <w:color w:val="000000"/>
              </w:rPr>
              <w:t>Other – Homeless</w:t>
            </w:r>
          </w:p>
        </w:tc>
        <w:tc>
          <w:tcPr>
            <w:tcW w:w="508" w:type="dxa"/>
          </w:tcPr>
          <w:p w14:paraId="02EAA01F" w14:textId="77777777" w:rsidR="00F97226" w:rsidRPr="00F97226" w:rsidRDefault="00F97226" w:rsidP="00F97226">
            <w:pPr>
              <w:rPr>
                <w:rFonts w:cs="Arial"/>
              </w:rPr>
            </w:pPr>
          </w:p>
        </w:tc>
        <w:tc>
          <w:tcPr>
            <w:tcW w:w="3827" w:type="dxa"/>
          </w:tcPr>
          <w:p w14:paraId="7E0D8339" w14:textId="77777777" w:rsidR="00F97226" w:rsidRPr="00F97226" w:rsidRDefault="00F97226" w:rsidP="00F97226">
            <w:pPr>
              <w:rPr>
                <w:rFonts w:cs="Arial"/>
              </w:rPr>
            </w:pPr>
            <w:r w:rsidRPr="00F97226">
              <w:rPr>
                <w:rFonts w:cs="Arial"/>
                <w:color w:val="000000"/>
              </w:rPr>
              <w:t>Shared Ownership Scheme</w:t>
            </w:r>
          </w:p>
        </w:tc>
        <w:tc>
          <w:tcPr>
            <w:tcW w:w="425" w:type="dxa"/>
          </w:tcPr>
          <w:p w14:paraId="67702A3A" w14:textId="77777777" w:rsidR="00F97226" w:rsidRPr="00F97226" w:rsidRDefault="00F97226" w:rsidP="00F97226">
            <w:pPr>
              <w:keepLines/>
              <w:autoSpaceDE w:val="0"/>
              <w:autoSpaceDN w:val="0"/>
              <w:adjustRightInd w:val="0"/>
              <w:rPr>
                <w:rFonts w:cs="Arial"/>
                <w:color w:val="000000"/>
              </w:rPr>
            </w:pPr>
          </w:p>
        </w:tc>
        <w:tc>
          <w:tcPr>
            <w:tcW w:w="2694" w:type="dxa"/>
          </w:tcPr>
          <w:p w14:paraId="5510E20A"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Supported lodging</w:t>
            </w:r>
          </w:p>
        </w:tc>
        <w:tc>
          <w:tcPr>
            <w:tcW w:w="425" w:type="dxa"/>
          </w:tcPr>
          <w:p w14:paraId="03BC73DA" w14:textId="77777777" w:rsidR="00F97226" w:rsidRPr="00F97226" w:rsidRDefault="00F97226" w:rsidP="00F97226">
            <w:pPr>
              <w:keepLines/>
              <w:autoSpaceDE w:val="0"/>
              <w:autoSpaceDN w:val="0"/>
              <w:adjustRightInd w:val="0"/>
              <w:rPr>
                <w:rFonts w:cs="Arial"/>
                <w:color w:val="000000"/>
              </w:rPr>
            </w:pPr>
          </w:p>
        </w:tc>
      </w:tr>
    </w:tbl>
    <w:p w14:paraId="59A16019" w14:textId="77777777" w:rsidR="00F97226" w:rsidRPr="00F97226" w:rsidRDefault="00F97226" w:rsidP="00F97226">
      <w:pPr>
        <w:keepLines/>
        <w:autoSpaceDE w:val="0"/>
        <w:autoSpaceDN w:val="0"/>
        <w:adjustRightInd w:val="0"/>
        <w:jc w:val="both"/>
        <w:rPr>
          <w:rFonts w:cs="Arial"/>
          <w:b/>
          <w:color w:val="FF0000"/>
          <w:lang w:eastAsia="en-GB"/>
        </w:rPr>
      </w:pPr>
    </w:p>
    <w:p w14:paraId="11B29D56" w14:textId="77777777" w:rsidR="00F97226" w:rsidRPr="00F97226" w:rsidRDefault="00F97226" w:rsidP="00F97226">
      <w:pPr>
        <w:keepLines/>
        <w:autoSpaceDE w:val="0"/>
        <w:autoSpaceDN w:val="0"/>
        <w:adjustRightInd w:val="0"/>
        <w:jc w:val="both"/>
        <w:rPr>
          <w:rFonts w:cs="Arial"/>
          <w:color w:val="FF0000"/>
          <w:lang w:eastAsia="en-GB"/>
        </w:rPr>
      </w:pPr>
      <w:r w:rsidRPr="00F97226">
        <w:rPr>
          <w:rFonts w:cs="Arial"/>
          <w:b/>
          <w:color w:val="FF0000"/>
          <w:lang w:eastAsia="en-GB"/>
        </w:rPr>
        <w:t>EMPLOYMENT STATUS:</w:t>
      </w:r>
    </w:p>
    <w:tbl>
      <w:tblPr>
        <w:tblStyle w:val="TableGrid2"/>
        <w:tblW w:w="10450" w:type="dxa"/>
        <w:tblLook w:val="04A0" w:firstRow="1" w:lastRow="0" w:firstColumn="1" w:lastColumn="0" w:noHBand="0" w:noVBand="1"/>
      </w:tblPr>
      <w:tblGrid>
        <w:gridCol w:w="2571"/>
        <w:gridCol w:w="508"/>
        <w:gridCol w:w="3827"/>
        <w:gridCol w:w="425"/>
        <w:gridCol w:w="2694"/>
        <w:gridCol w:w="425"/>
      </w:tblGrid>
      <w:tr w:rsidR="00F97226" w:rsidRPr="00F97226" w14:paraId="111CED65" w14:textId="77777777" w:rsidTr="00F97226">
        <w:tc>
          <w:tcPr>
            <w:tcW w:w="2571" w:type="dxa"/>
          </w:tcPr>
          <w:p w14:paraId="0C4A9621" w14:textId="77777777" w:rsidR="00F97226" w:rsidRPr="00F97226" w:rsidRDefault="00F97226" w:rsidP="00F97226">
            <w:pPr>
              <w:rPr>
                <w:rFonts w:cs="Arial"/>
              </w:rPr>
            </w:pPr>
            <w:r w:rsidRPr="00F97226">
              <w:rPr>
                <w:rFonts w:cs="Arial"/>
                <w:color w:val="000000"/>
              </w:rPr>
              <w:t>Employed</w:t>
            </w:r>
          </w:p>
        </w:tc>
        <w:tc>
          <w:tcPr>
            <w:tcW w:w="508" w:type="dxa"/>
          </w:tcPr>
          <w:p w14:paraId="246E3812" w14:textId="77777777" w:rsidR="00F97226" w:rsidRPr="00F97226" w:rsidRDefault="00F97226" w:rsidP="00F97226">
            <w:pPr>
              <w:rPr>
                <w:rFonts w:cs="Arial"/>
              </w:rPr>
            </w:pPr>
          </w:p>
        </w:tc>
        <w:tc>
          <w:tcPr>
            <w:tcW w:w="3827" w:type="dxa"/>
          </w:tcPr>
          <w:p w14:paraId="3369DA57" w14:textId="77777777" w:rsidR="00F97226" w:rsidRPr="00F97226" w:rsidRDefault="00F97226" w:rsidP="00F97226">
            <w:pPr>
              <w:rPr>
                <w:rFonts w:cs="Arial"/>
              </w:rPr>
            </w:pPr>
            <w:r w:rsidRPr="00F97226">
              <w:rPr>
                <w:rFonts w:cs="Arial"/>
                <w:color w:val="000000"/>
              </w:rPr>
              <w:t>Unemployed – Seeking work</w:t>
            </w:r>
          </w:p>
        </w:tc>
        <w:tc>
          <w:tcPr>
            <w:tcW w:w="425" w:type="dxa"/>
          </w:tcPr>
          <w:p w14:paraId="7EEA003C" w14:textId="77777777" w:rsidR="00F97226" w:rsidRPr="00F97226" w:rsidRDefault="00F97226" w:rsidP="00F97226">
            <w:pPr>
              <w:keepLines/>
              <w:autoSpaceDE w:val="0"/>
              <w:autoSpaceDN w:val="0"/>
              <w:adjustRightInd w:val="0"/>
              <w:rPr>
                <w:rFonts w:cs="Arial"/>
                <w:color w:val="000000"/>
              </w:rPr>
            </w:pPr>
          </w:p>
        </w:tc>
        <w:tc>
          <w:tcPr>
            <w:tcW w:w="2694" w:type="dxa"/>
          </w:tcPr>
          <w:p w14:paraId="72180CAF"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Student</w:t>
            </w:r>
          </w:p>
        </w:tc>
        <w:tc>
          <w:tcPr>
            <w:tcW w:w="425" w:type="dxa"/>
          </w:tcPr>
          <w:p w14:paraId="1FAB7E67" w14:textId="77777777" w:rsidR="00F97226" w:rsidRPr="00F97226" w:rsidRDefault="00F97226" w:rsidP="00F97226">
            <w:pPr>
              <w:keepLines/>
              <w:autoSpaceDE w:val="0"/>
              <w:autoSpaceDN w:val="0"/>
              <w:adjustRightInd w:val="0"/>
              <w:rPr>
                <w:rFonts w:cs="Arial"/>
                <w:color w:val="000000"/>
              </w:rPr>
            </w:pPr>
          </w:p>
        </w:tc>
      </w:tr>
      <w:tr w:rsidR="00F97226" w:rsidRPr="00F97226" w14:paraId="645A7A93" w14:textId="77777777" w:rsidTr="00F97226">
        <w:tc>
          <w:tcPr>
            <w:tcW w:w="2571" w:type="dxa"/>
          </w:tcPr>
          <w:p w14:paraId="1DCBE31B" w14:textId="77777777" w:rsidR="00F97226" w:rsidRPr="00F97226" w:rsidRDefault="00F97226" w:rsidP="00F97226">
            <w:pPr>
              <w:rPr>
                <w:rFonts w:cs="Arial"/>
              </w:rPr>
            </w:pPr>
            <w:r w:rsidRPr="00F97226">
              <w:rPr>
                <w:rFonts w:cs="Arial"/>
                <w:color w:val="000000"/>
              </w:rPr>
              <w:t>Looking after Family/ Home</w:t>
            </w:r>
          </w:p>
        </w:tc>
        <w:tc>
          <w:tcPr>
            <w:tcW w:w="508" w:type="dxa"/>
          </w:tcPr>
          <w:p w14:paraId="31D44B1E" w14:textId="77777777" w:rsidR="00F97226" w:rsidRPr="00F97226" w:rsidRDefault="00F97226" w:rsidP="00F97226">
            <w:pPr>
              <w:rPr>
                <w:rFonts w:cs="Arial"/>
              </w:rPr>
            </w:pPr>
          </w:p>
        </w:tc>
        <w:tc>
          <w:tcPr>
            <w:tcW w:w="3827" w:type="dxa"/>
          </w:tcPr>
          <w:p w14:paraId="38527C3D" w14:textId="77777777" w:rsidR="00F97226" w:rsidRPr="00F97226" w:rsidRDefault="00F97226" w:rsidP="00F97226">
            <w:pPr>
              <w:rPr>
                <w:rFonts w:cs="Arial"/>
              </w:rPr>
            </w:pPr>
            <w:r w:rsidRPr="00F97226">
              <w:rPr>
                <w:rFonts w:cs="Arial"/>
                <w:color w:val="000000"/>
              </w:rPr>
              <w:t>Unemployed – Not seeking work</w:t>
            </w:r>
          </w:p>
        </w:tc>
        <w:tc>
          <w:tcPr>
            <w:tcW w:w="425" w:type="dxa"/>
          </w:tcPr>
          <w:p w14:paraId="4F750ECB" w14:textId="77777777" w:rsidR="00F97226" w:rsidRPr="00F97226" w:rsidRDefault="00F97226" w:rsidP="00F97226">
            <w:pPr>
              <w:keepLines/>
              <w:autoSpaceDE w:val="0"/>
              <w:autoSpaceDN w:val="0"/>
              <w:adjustRightInd w:val="0"/>
              <w:rPr>
                <w:rFonts w:cs="Arial"/>
                <w:color w:val="000000"/>
              </w:rPr>
            </w:pPr>
          </w:p>
        </w:tc>
        <w:tc>
          <w:tcPr>
            <w:tcW w:w="2694" w:type="dxa"/>
          </w:tcPr>
          <w:p w14:paraId="58C56B65"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Other</w:t>
            </w:r>
          </w:p>
        </w:tc>
        <w:tc>
          <w:tcPr>
            <w:tcW w:w="425" w:type="dxa"/>
          </w:tcPr>
          <w:p w14:paraId="28B5DFE1" w14:textId="77777777" w:rsidR="00F97226" w:rsidRPr="00F97226" w:rsidRDefault="00F97226" w:rsidP="00F97226">
            <w:pPr>
              <w:keepLines/>
              <w:autoSpaceDE w:val="0"/>
              <w:autoSpaceDN w:val="0"/>
              <w:adjustRightInd w:val="0"/>
              <w:rPr>
                <w:rFonts w:cs="Arial"/>
                <w:color w:val="000000"/>
              </w:rPr>
            </w:pPr>
          </w:p>
        </w:tc>
      </w:tr>
      <w:tr w:rsidR="00F97226" w:rsidRPr="00F97226" w14:paraId="32C727C0" w14:textId="77777777" w:rsidTr="00F97226">
        <w:tc>
          <w:tcPr>
            <w:tcW w:w="2571" w:type="dxa"/>
          </w:tcPr>
          <w:p w14:paraId="7E1D504F" w14:textId="77777777" w:rsidR="00F97226" w:rsidRPr="00F97226" w:rsidRDefault="00F97226" w:rsidP="00F97226">
            <w:pPr>
              <w:rPr>
                <w:rFonts w:cs="Arial"/>
                <w:color w:val="000000"/>
              </w:rPr>
            </w:pPr>
            <w:r w:rsidRPr="00F97226">
              <w:rPr>
                <w:rFonts w:cs="Arial"/>
                <w:color w:val="000000"/>
              </w:rPr>
              <w:t xml:space="preserve">Retired </w:t>
            </w:r>
          </w:p>
        </w:tc>
        <w:tc>
          <w:tcPr>
            <w:tcW w:w="508" w:type="dxa"/>
          </w:tcPr>
          <w:p w14:paraId="459EF104" w14:textId="77777777" w:rsidR="00F97226" w:rsidRPr="00F97226" w:rsidRDefault="00F97226" w:rsidP="00F97226">
            <w:pPr>
              <w:rPr>
                <w:rFonts w:cs="Arial"/>
              </w:rPr>
            </w:pPr>
          </w:p>
        </w:tc>
        <w:tc>
          <w:tcPr>
            <w:tcW w:w="3827" w:type="dxa"/>
          </w:tcPr>
          <w:p w14:paraId="7D910C47" w14:textId="77777777" w:rsidR="00F97226" w:rsidRPr="00F97226" w:rsidRDefault="00F97226" w:rsidP="00F97226">
            <w:pPr>
              <w:rPr>
                <w:rFonts w:cs="Arial"/>
              </w:rPr>
            </w:pPr>
            <w:r w:rsidRPr="00F97226">
              <w:rPr>
                <w:rFonts w:cs="Arial"/>
                <w:color w:val="000000"/>
              </w:rPr>
              <w:t>Unemployed – Sick/ Disabled</w:t>
            </w:r>
          </w:p>
        </w:tc>
        <w:tc>
          <w:tcPr>
            <w:tcW w:w="425" w:type="dxa"/>
          </w:tcPr>
          <w:p w14:paraId="4090FA3A" w14:textId="77777777" w:rsidR="00F97226" w:rsidRPr="00F97226" w:rsidRDefault="00F97226" w:rsidP="00F97226">
            <w:pPr>
              <w:keepLines/>
              <w:autoSpaceDE w:val="0"/>
              <w:autoSpaceDN w:val="0"/>
              <w:adjustRightInd w:val="0"/>
              <w:rPr>
                <w:rFonts w:cs="Arial"/>
                <w:color w:val="000000"/>
              </w:rPr>
            </w:pPr>
          </w:p>
        </w:tc>
        <w:tc>
          <w:tcPr>
            <w:tcW w:w="2694" w:type="dxa"/>
          </w:tcPr>
          <w:p w14:paraId="14DC556B"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Unpaid/Voluntary</w:t>
            </w:r>
          </w:p>
        </w:tc>
        <w:tc>
          <w:tcPr>
            <w:tcW w:w="425" w:type="dxa"/>
          </w:tcPr>
          <w:p w14:paraId="63C5B53F" w14:textId="77777777" w:rsidR="00F97226" w:rsidRPr="00F97226" w:rsidRDefault="00F97226" w:rsidP="00F97226">
            <w:pPr>
              <w:keepLines/>
              <w:autoSpaceDE w:val="0"/>
              <w:autoSpaceDN w:val="0"/>
              <w:adjustRightInd w:val="0"/>
              <w:rPr>
                <w:rFonts w:cs="Arial"/>
                <w:color w:val="000000"/>
              </w:rPr>
            </w:pPr>
          </w:p>
        </w:tc>
      </w:tr>
    </w:tbl>
    <w:p w14:paraId="1EF09027" w14:textId="77777777" w:rsidR="00F97226" w:rsidRPr="00F97226" w:rsidRDefault="00F97226" w:rsidP="00F97226">
      <w:pPr>
        <w:keepLines/>
        <w:autoSpaceDE w:val="0"/>
        <w:autoSpaceDN w:val="0"/>
        <w:adjustRightInd w:val="0"/>
        <w:jc w:val="both"/>
        <w:rPr>
          <w:rFonts w:cs="Arial"/>
          <w:b/>
          <w:color w:val="FF0000"/>
          <w:lang w:eastAsia="en-GB"/>
        </w:rPr>
      </w:pPr>
    </w:p>
    <w:p w14:paraId="1D4CBFE0" w14:textId="77777777" w:rsidR="00F97226" w:rsidRPr="00F97226" w:rsidRDefault="00F97226" w:rsidP="00F97226">
      <w:pPr>
        <w:keepLines/>
        <w:autoSpaceDE w:val="0"/>
        <w:autoSpaceDN w:val="0"/>
        <w:adjustRightInd w:val="0"/>
        <w:jc w:val="both"/>
        <w:rPr>
          <w:rFonts w:cs="Arial"/>
          <w:b/>
          <w:color w:val="FF0000"/>
          <w:lang w:eastAsia="en-GB"/>
        </w:rPr>
      </w:pPr>
      <w:r w:rsidRPr="00F97226">
        <w:rPr>
          <w:rFonts w:cs="Arial"/>
          <w:b/>
          <w:color w:val="FF0000"/>
          <w:lang w:eastAsia="en-GB"/>
        </w:rPr>
        <w:t>SMOKING STATUS:</w:t>
      </w:r>
    </w:p>
    <w:tbl>
      <w:tblPr>
        <w:tblStyle w:val="TableGrid2"/>
        <w:tblW w:w="10450" w:type="dxa"/>
        <w:tblLook w:val="04A0" w:firstRow="1" w:lastRow="0" w:firstColumn="1" w:lastColumn="0" w:noHBand="0" w:noVBand="1"/>
      </w:tblPr>
      <w:tblGrid>
        <w:gridCol w:w="5205"/>
        <w:gridCol w:w="1276"/>
        <w:gridCol w:w="1417"/>
        <w:gridCol w:w="1418"/>
        <w:gridCol w:w="1134"/>
      </w:tblGrid>
      <w:tr w:rsidR="00F97226" w:rsidRPr="00F97226" w14:paraId="40C92AE8" w14:textId="77777777" w:rsidTr="00F97226">
        <w:tc>
          <w:tcPr>
            <w:tcW w:w="5205" w:type="dxa"/>
          </w:tcPr>
          <w:p w14:paraId="2469C706" w14:textId="77777777" w:rsidR="00F97226" w:rsidRPr="00F97226" w:rsidRDefault="00F97226" w:rsidP="00F97226">
            <w:pPr>
              <w:rPr>
                <w:rFonts w:cs="Arial"/>
              </w:rPr>
            </w:pPr>
            <w:r w:rsidRPr="00F97226">
              <w:rPr>
                <w:rFonts w:cs="Arial"/>
                <w:b/>
                <w:i/>
                <w:color w:val="000000"/>
              </w:rPr>
              <w:t>Do you smoke?</w:t>
            </w:r>
          </w:p>
        </w:tc>
        <w:tc>
          <w:tcPr>
            <w:tcW w:w="1276" w:type="dxa"/>
          </w:tcPr>
          <w:p w14:paraId="0904F212" w14:textId="77777777" w:rsidR="00F97226" w:rsidRPr="00F97226" w:rsidRDefault="00F97226" w:rsidP="00F97226">
            <w:pPr>
              <w:rPr>
                <w:rFonts w:cs="Arial"/>
                <w:b/>
                <w:i/>
              </w:rPr>
            </w:pPr>
            <w:r w:rsidRPr="00F97226">
              <w:rPr>
                <w:rFonts w:cs="Arial"/>
                <w:b/>
                <w:i/>
              </w:rPr>
              <w:t>YES</w:t>
            </w:r>
          </w:p>
        </w:tc>
        <w:tc>
          <w:tcPr>
            <w:tcW w:w="1417" w:type="dxa"/>
          </w:tcPr>
          <w:p w14:paraId="1DC75B8E" w14:textId="77777777" w:rsidR="00F97226" w:rsidRPr="00F97226" w:rsidRDefault="00F97226" w:rsidP="00F97226">
            <w:pPr>
              <w:rPr>
                <w:rFonts w:cs="Arial"/>
                <w:b/>
                <w:i/>
              </w:rPr>
            </w:pPr>
          </w:p>
        </w:tc>
        <w:tc>
          <w:tcPr>
            <w:tcW w:w="1418" w:type="dxa"/>
          </w:tcPr>
          <w:p w14:paraId="04102736" w14:textId="77777777" w:rsidR="00F97226" w:rsidRPr="00F97226" w:rsidRDefault="00F97226" w:rsidP="00F97226">
            <w:pPr>
              <w:keepLines/>
              <w:autoSpaceDE w:val="0"/>
              <w:autoSpaceDN w:val="0"/>
              <w:adjustRightInd w:val="0"/>
              <w:rPr>
                <w:rFonts w:cs="Arial"/>
                <w:b/>
                <w:i/>
                <w:color w:val="000000"/>
              </w:rPr>
            </w:pPr>
            <w:r w:rsidRPr="00F97226">
              <w:rPr>
                <w:rFonts w:cs="Arial"/>
                <w:b/>
                <w:i/>
                <w:color w:val="000000"/>
              </w:rPr>
              <w:t>NO</w:t>
            </w:r>
          </w:p>
        </w:tc>
        <w:tc>
          <w:tcPr>
            <w:tcW w:w="1134" w:type="dxa"/>
          </w:tcPr>
          <w:p w14:paraId="7ABD072C" w14:textId="77777777" w:rsidR="00F97226" w:rsidRPr="00F97226" w:rsidRDefault="00F97226" w:rsidP="00F97226">
            <w:pPr>
              <w:keepLines/>
              <w:autoSpaceDE w:val="0"/>
              <w:autoSpaceDN w:val="0"/>
              <w:adjustRightInd w:val="0"/>
              <w:rPr>
                <w:rFonts w:cs="Arial"/>
                <w:color w:val="000000"/>
              </w:rPr>
            </w:pPr>
          </w:p>
        </w:tc>
      </w:tr>
      <w:tr w:rsidR="00F97226" w:rsidRPr="00F97226" w14:paraId="723996EC" w14:textId="77777777" w:rsidTr="00F97226">
        <w:tc>
          <w:tcPr>
            <w:tcW w:w="5205" w:type="dxa"/>
          </w:tcPr>
          <w:p w14:paraId="007FCCF1" w14:textId="77777777" w:rsidR="00F97226" w:rsidRPr="00F97226" w:rsidRDefault="00F97226" w:rsidP="00F97226">
            <w:pPr>
              <w:rPr>
                <w:rFonts w:cs="Arial"/>
              </w:rPr>
            </w:pPr>
            <w:r w:rsidRPr="00F97226">
              <w:rPr>
                <w:rFonts w:cs="Arial"/>
                <w:b/>
                <w:i/>
                <w:color w:val="000000"/>
              </w:rPr>
              <w:t>If yes, have you been offered help via smoking cessation?</w:t>
            </w:r>
          </w:p>
        </w:tc>
        <w:tc>
          <w:tcPr>
            <w:tcW w:w="1276" w:type="dxa"/>
          </w:tcPr>
          <w:p w14:paraId="41E5F80B" w14:textId="77777777" w:rsidR="00F97226" w:rsidRPr="00F97226" w:rsidRDefault="00F97226" w:rsidP="00F97226">
            <w:pPr>
              <w:rPr>
                <w:rFonts w:cs="Arial"/>
                <w:b/>
                <w:i/>
              </w:rPr>
            </w:pPr>
            <w:r w:rsidRPr="00F97226">
              <w:rPr>
                <w:rFonts w:cs="Arial"/>
                <w:b/>
                <w:i/>
              </w:rPr>
              <w:t>YES</w:t>
            </w:r>
          </w:p>
        </w:tc>
        <w:tc>
          <w:tcPr>
            <w:tcW w:w="1417" w:type="dxa"/>
          </w:tcPr>
          <w:p w14:paraId="2E698435" w14:textId="77777777" w:rsidR="00F97226" w:rsidRPr="00F97226" w:rsidRDefault="00F97226" w:rsidP="00F97226">
            <w:pPr>
              <w:rPr>
                <w:rFonts w:cs="Arial"/>
                <w:b/>
                <w:i/>
              </w:rPr>
            </w:pPr>
          </w:p>
        </w:tc>
        <w:tc>
          <w:tcPr>
            <w:tcW w:w="1418" w:type="dxa"/>
          </w:tcPr>
          <w:p w14:paraId="2101ABC3" w14:textId="77777777" w:rsidR="00F97226" w:rsidRPr="00F97226" w:rsidRDefault="00F97226" w:rsidP="00F97226">
            <w:pPr>
              <w:keepLines/>
              <w:autoSpaceDE w:val="0"/>
              <w:autoSpaceDN w:val="0"/>
              <w:adjustRightInd w:val="0"/>
              <w:rPr>
                <w:rFonts w:cs="Arial"/>
                <w:b/>
                <w:i/>
                <w:color w:val="000000"/>
              </w:rPr>
            </w:pPr>
            <w:r w:rsidRPr="00F97226">
              <w:rPr>
                <w:rFonts w:cs="Arial"/>
                <w:b/>
                <w:i/>
                <w:color w:val="000000"/>
              </w:rPr>
              <w:t>NO</w:t>
            </w:r>
          </w:p>
        </w:tc>
        <w:tc>
          <w:tcPr>
            <w:tcW w:w="1134" w:type="dxa"/>
          </w:tcPr>
          <w:p w14:paraId="58272EC1" w14:textId="77777777" w:rsidR="00F97226" w:rsidRPr="00F97226" w:rsidRDefault="00F97226" w:rsidP="00F97226">
            <w:pPr>
              <w:keepLines/>
              <w:autoSpaceDE w:val="0"/>
              <w:autoSpaceDN w:val="0"/>
              <w:adjustRightInd w:val="0"/>
              <w:rPr>
                <w:rFonts w:cs="Arial"/>
                <w:color w:val="000000"/>
              </w:rPr>
            </w:pPr>
          </w:p>
        </w:tc>
      </w:tr>
      <w:tr w:rsidR="00F97226" w:rsidRPr="00F97226" w14:paraId="005A496C" w14:textId="77777777" w:rsidTr="00F97226">
        <w:tc>
          <w:tcPr>
            <w:tcW w:w="5205" w:type="dxa"/>
          </w:tcPr>
          <w:p w14:paraId="265FE2C2" w14:textId="77777777" w:rsidR="00F97226" w:rsidRPr="00F97226" w:rsidRDefault="00F97226" w:rsidP="00F97226">
            <w:pPr>
              <w:rPr>
                <w:rFonts w:cs="Arial"/>
                <w:color w:val="000000"/>
              </w:rPr>
            </w:pPr>
            <w:r w:rsidRPr="00F97226">
              <w:rPr>
                <w:rFonts w:cs="Arial"/>
                <w:b/>
                <w:i/>
                <w:color w:val="000000"/>
              </w:rPr>
              <w:t>If help was offered, did you accept this help?</w:t>
            </w:r>
          </w:p>
        </w:tc>
        <w:tc>
          <w:tcPr>
            <w:tcW w:w="1276" w:type="dxa"/>
          </w:tcPr>
          <w:p w14:paraId="478AEC3E" w14:textId="77777777" w:rsidR="00F97226" w:rsidRPr="00F97226" w:rsidRDefault="00F97226" w:rsidP="00F97226">
            <w:pPr>
              <w:rPr>
                <w:rFonts w:cs="Arial"/>
                <w:b/>
                <w:i/>
              </w:rPr>
            </w:pPr>
            <w:r w:rsidRPr="00F97226">
              <w:rPr>
                <w:rFonts w:cs="Arial"/>
                <w:b/>
                <w:i/>
              </w:rPr>
              <w:t>YES</w:t>
            </w:r>
          </w:p>
        </w:tc>
        <w:tc>
          <w:tcPr>
            <w:tcW w:w="1417" w:type="dxa"/>
          </w:tcPr>
          <w:p w14:paraId="3795D01B" w14:textId="77777777" w:rsidR="00F97226" w:rsidRPr="00F97226" w:rsidRDefault="00F97226" w:rsidP="00F97226">
            <w:pPr>
              <w:rPr>
                <w:rFonts w:cs="Arial"/>
                <w:b/>
                <w:i/>
              </w:rPr>
            </w:pPr>
          </w:p>
        </w:tc>
        <w:tc>
          <w:tcPr>
            <w:tcW w:w="1418" w:type="dxa"/>
          </w:tcPr>
          <w:p w14:paraId="095D5D86" w14:textId="77777777" w:rsidR="00F97226" w:rsidRPr="00F97226" w:rsidRDefault="00F97226" w:rsidP="00F97226">
            <w:pPr>
              <w:keepLines/>
              <w:autoSpaceDE w:val="0"/>
              <w:autoSpaceDN w:val="0"/>
              <w:adjustRightInd w:val="0"/>
              <w:rPr>
                <w:rFonts w:cs="Arial"/>
                <w:b/>
                <w:i/>
                <w:color w:val="000000"/>
              </w:rPr>
            </w:pPr>
            <w:r w:rsidRPr="00F97226">
              <w:rPr>
                <w:rFonts w:cs="Arial"/>
                <w:b/>
                <w:i/>
                <w:color w:val="000000"/>
              </w:rPr>
              <w:t>NO</w:t>
            </w:r>
          </w:p>
        </w:tc>
        <w:tc>
          <w:tcPr>
            <w:tcW w:w="1134" w:type="dxa"/>
          </w:tcPr>
          <w:p w14:paraId="5DD99C9E" w14:textId="77777777" w:rsidR="00F97226" w:rsidRPr="00F97226" w:rsidRDefault="00F97226" w:rsidP="00F97226">
            <w:pPr>
              <w:keepLines/>
              <w:autoSpaceDE w:val="0"/>
              <w:autoSpaceDN w:val="0"/>
              <w:adjustRightInd w:val="0"/>
              <w:rPr>
                <w:rFonts w:cs="Arial"/>
                <w:color w:val="000000"/>
              </w:rPr>
            </w:pPr>
          </w:p>
        </w:tc>
      </w:tr>
      <w:tr w:rsidR="00F97226" w:rsidRPr="00F97226" w14:paraId="377BAE33" w14:textId="77777777" w:rsidTr="00F97226">
        <w:tc>
          <w:tcPr>
            <w:tcW w:w="5205" w:type="dxa"/>
          </w:tcPr>
          <w:p w14:paraId="22BF568E" w14:textId="77777777" w:rsidR="00F97226" w:rsidRPr="00F97226" w:rsidRDefault="00F97226" w:rsidP="00F97226">
            <w:pPr>
              <w:rPr>
                <w:rFonts w:cs="Arial"/>
                <w:b/>
                <w:i/>
                <w:color w:val="000000"/>
              </w:rPr>
            </w:pPr>
            <w:r w:rsidRPr="00F97226">
              <w:rPr>
                <w:rFonts w:cs="Arial"/>
                <w:b/>
                <w:i/>
                <w:color w:val="000000"/>
              </w:rPr>
              <w:t>Could you provide us with a date when this was offered?</w:t>
            </w:r>
          </w:p>
        </w:tc>
        <w:tc>
          <w:tcPr>
            <w:tcW w:w="5245" w:type="dxa"/>
            <w:gridSpan w:val="4"/>
          </w:tcPr>
          <w:p w14:paraId="21684069" w14:textId="77777777" w:rsidR="00F97226" w:rsidRPr="00F97226" w:rsidRDefault="00F97226" w:rsidP="00F97226">
            <w:pPr>
              <w:keepLines/>
              <w:autoSpaceDE w:val="0"/>
              <w:autoSpaceDN w:val="0"/>
              <w:adjustRightInd w:val="0"/>
              <w:rPr>
                <w:rFonts w:cs="Arial"/>
                <w:color w:val="000000"/>
              </w:rPr>
            </w:pPr>
          </w:p>
        </w:tc>
      </w:tr>
    </w:tbl>
    <w:p w14:paraId="404EFA78" w14:textId="77777777" w:rsidR="00F97226" w:rsidRDefault="00F97226" w:rsidP="00F97226">
      <w:pPr>
        <w:keepLines/>
        <w:autoSpaceDE w:val="0"/>
        <w:autoSpaceDN w:val="0"/>
        <w:adjustRightInd w:val="0"/>
        <w:ind w:left="2160" w:hanging="2302"/>
        <w:rPr>
          <w:rFonts w:cs="Arial"/>
          <w:b/>
          <w:color w:val="FF0000"/>
          <w:lang w:eastAsia="en-GB"/>
        </w:rPr>
      </w:pPr>
    </w:p>
    <w:p w14:paraId="1ED69AE5" w14:textId="77777777" w:rsidR="00F97226" w:rsidRPr="00F97226" w:rsidRDefault="00F97226" w:rsidP="00F97226">
      <w:pPr>
        <w:keepLines/>
        <w:autoSpaceDE w:val="0"/>
        <w:autoSpaceDN w:val="0"/>
        <w:adjustRightInd w:val="0"/>
        <w:ind w:left="2160" w:hanging="2302"/>
        <w:rPr>
          <w:rFonts w:cs="Arial"/>
          <w:b/>
          <w:color w:val="FF0000"/>
          <w:lang w:eastAsia="en-GB"/>
        </w:rPr>
      </w:pPr>
      <w:r w:rsidRPr="00F97226">
        <w:rPr>
          <w:rFonts w:cs="Arial"/>
          <w:b/>
          <w:color w:val="FF0000"/>
          <w:lang w:eastAsia="en-GB"/>
        </w:rPr>
        <w:t>NEXT-OF-KIN INFORMATION:</w:t>
      </w:r>
    </w:p>
    <w:tbl>
      <w:tblPr>
        <w:tblStyle w:val="TableGrid2"/>
        <w:tblW w:w="10450" w:type="dxa"/>
        <w:tblLook w:val="04A0" w:firstRow="1" w:lastRow="0" w:firstColumn="1" w:lastColumn="0" w:noHBand="0" w:noVBand="1"/>
      </w:tblPr>
      <w:tblGrid>
        <w:gridCol w:w="2003"/>
        <w:gridCol w:w="2043"/>
        <w:gridCol w:w="2375"/>
        <w:gridCol w:w="828"/>
        <w:gridCol w:w="1147"/>
        <w:gridCol w:w="2054"/>
      </w:tblGrid>
      <w:tr w:rsidR="00F97226" w:rsidRPr="00F97226" w14:paraId="5D67AC7E" w14:textId="77777777" w:rsidTr="00F97226">
        <w:tc>
          <w:tcPr>
            <w:tcW w:w="3646" w:type="dxa"/>
            <w:gridSpan w:val="2"/>
          </w:tcPr>
          <w:p w14:paraId="2A00F7CB" w14:textId="77777777" w:rsidR="00F97226" w:rsidRPr="00F97226" w:rsidRDefault="00F97226" w:rsidP="00F97226">
            <w:pPr>
              <w:rPr>
                <w:rFonts w:cs="Arial"/>
                <w:b/>
              </w:rPr>
            </w:pPr>
            <w:r w:rsidRPr="00F97226">
              <w:rPr>
                <w:rFonts w:cs="Arial"/>
                <w:b/>
              </w:rPr>
              <w:t>NAME:</w:t>
            </w:r>
          </w:p>
        </w:tc>
        <w:tc>
          <w:tcPr>
            <w:tcW w:w="6804" w:type="dxa"/>
            <w:gridSpan w:val="4"/>
          </w:tcPr>
          <w:p w14:paraId="022EEDDB" w14:textId="77777777" w:rsidR="00F97226" w:rsidRPr="00F97226" w:rsidRDefault="00F97226" w:rsidP="00F97226">
            <w:pPr>
              <w:keepLines/>
              <w:autoSpaceDE w:val="0"/>
              <w:autoSpaceDN w:val="0"/>
              <w:adjustRightInd w:val="0"/>
              <w:rPr>
                <w:rFonts w:cs="Arial"/>
                <w:b/>
              </w:rPr>
            </w:pPr>
            <w:r w:rsidRPr="00F97226">
              <w:rPr>
                <w:rFonts w:cs="Arial"/>
                <w:b/>
              </w:rPr>
              <w:t>ADDRESS:</w:t>
            </w:r>
          </w:p>
        </w:tc>
      </w:tr>
      <w:tr w:rsidR="00F97226" w:rsidRPr="00F97226" w14:paraId="6DD82D90" w14:textId="77777777" w:rsidTr="00F97226">
        <w:tc>
          <w:tcPr>
            <w:tcW w:w="3646" w:type="dxa"/>
            <w:gridSpan w:val="2"/>
          </w:tcPr>
          <w:p w14:paraId="6D5157FB" w14:textId="77777777" w:rsidR="00F97226" w:rsidRPr="00F97226" w:rsidRDefault="00F97226" w:rsidP="00F97226">
            <w:pPr>
              <w:rPr>
                <w:rFonts w:cs="Arial"/>
              </w:rPr>
            </w:pPr>
            <w:r w:rsidRPr="00F97226">
              <w:rPr>
                <w:rFonts w:cs="Arial"/>
                <w:b/>
              </w:rPr>
              <w:t>CONTACT INFORMATION:</w:t>
            </w:r>
          </w:p>
        </w:tc>
        <w:tc>
          <w:tcPr>
            <w:tcW w:w="3402" w:type="dxa"/>
            <w:gridSpan w:val="2"/>
          </w:tcPr>
          <w:p w14:paraId="64A932D7" w14:textId="77777777" w:rsidR="00F97226" w:rsidRPr="00F97226" w:rsidRDefault="00F97226" w:rsidP="00F97226">
            <w:pPr>
              <w:keepLines/>
              <w:autoSpaceDE w:val="0"/>
              <w:autoSpaceDN w:val="0"/>
              <w:adjustRightInd w:val="0"/>
              <w:rPr>
                <w:rFonts w:cs="Arial"/>
                <w:b/>
                <w:color w:val="000000"/>
              </w:rPr>
            </w:pPr>
            <w:r w:rsidRPr="00F97226">
              <w:rPr>
                <w:rFonts w:cs="Arial"/>
                <w:b/>
              </w:rPr>
              <w:t>Landline:</w:t>
            </w:r>
          </w:p>
        </w:tc>
        <w:tc>
          <w:tcPr>
            <w:tcW w:w="3402" w:type="dxa"/>
            <w:gridSpan w:val="2"/>
          </w:tcPr>
          <w:p w14:paraId="4A104948" w14:textId="77777777" w:rsidR="00F97226" w:rsidRPr="00F97226" w:rsidRDefault="00F97226" w:rsidP="00F97226">
            <w:pPr>
              <w:keepLines/>
              <w:autoSpaceDE w:val="0"/>
              <w:autoSpaceDN w:val="0"/>
              <w:adjustRightInd w:val="0"/>
              <w:rPr>
                <w:rFonts w:cs="Arial"/>
                <w:b/>
                <w:color w:val="000000"/>
              </w:rPr>
            </w:pPr>
            <w:r w:rsidRPr="00F97226">
              <w:rPr>
                <w:rFonts w:cs="Arial"/>
                <w:b/>
                <w:color w:val="000000"/>
              </w:rPr>
              <w:t>Mobile:</w:t>
            </w:r>
          </w:p>
        </w:tc>
      </w:tr>
      <w:tr w:rsidR="00F97226" w:rsidRPr="00F97226" w14:paraId="65BE523C" w14:textId="77777777" w:rsidTr="00F97226">
        <w:tc>
          <w:tcPr>
            <w:tcW w:w="1520" w:type="dxa"/>
            <w:vMerge w:val="restart"/>
          </w:tcPr>
          <w:p w14:paraId="1958E86C" w14:textId="77777777" w:rsidR="00F97226" w:rsidRPr="00F97226" w:rsidRDefault="00F97226" w:rsidP="00F97226">
            <w:pPr>
              <w:rPr>
                <w:rFonts w:cs="Arial"/>
              </w:rPr>
            </w:pPr>
            <w:r w:rsidRPr="00F97226">
              <w:rPr>
                <w:rFonts w:cs="Arial"/>
                <w:b/>
              </w:rPr>
              <w:t>NEXT-OF-KIN RELATIONSHIP TYPE</w:t>
            </w:r>
          </w:p>
        </w:tc>
        <w:tc>
          <w:tcPr>
            <w:tcW w:w="2126" w:type="dxa"/>
          </w:tcPr>
          <w:p w14:paraId="02D93B80" w14:textId="77777777" w:rsidR="00F97226" w:rsidRPr="00F97226" w:rsidRDefault="00F97226" w:rsidP="00F97226">
            <w:pPr>
              <w:rPr>
                <w:rFonts w:cs="Arial"/>
              </w:rPr>
            </w:pPr>
            <w:r w:rsidRPr="00F97226">
              <w:rPr>
                <w:rFonts w:cs="Arial"/>
              </w:rPr>
              <w:t>Husband/Wife</w:t>
            </w:r>
          </w:p>
        </w:tc>
        <w:tc>
          <w:tcPr>
            <w:tcW w:w="2551" w:type="dxa"/>
          </w:tcPr>
          <w:p w14:paraId="62CC3CD1" w14:textId="77777777" w:rsidR="00F97226" w:rsidRPr="00F97226" w:rsidRDefault="00F97226" w:rsidP="00F97226">
            <w:pPr>
              <w:rPr>
                <w:rFonts w:cs="Arial"/>
              </w:rPr>
            </w:pPr>
            <w:r w:rsidRPr="00F97226">
              <w:rPr>
                <w:rFonts w:cs="Arial"/>
              </w:rPr>
              <w:t>Son/Daughter</w:t>
            </w:r>
          </w:p>
        </w:tc>
        <w:tc>
          <w:tcPr>
            <w:tcW w:w="2127" w:type="dxa"/>
            <w:gridSpan w:val="2"/>
          </w:tcPr>
          <w:p w14:paraId="50461B48"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Father/ Mother</w:t>
            </w:r>
          </w:p>
        </w:tc>
        <w:tc>
          <w:tcPr>
            <w:tcW w:w="2126" w:type="dxa"/>
          </w:tcPr>
          <w:p w14:paraId="2C918594"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Brother/ Sister</w:t>
            </w:r>
          </w:p>
        </w:tc>
      </w:tr>
      <w:tr w:rsidR="00F97226" w:rsidRPr="00F97226" w14:paraId="720AD253" w14:textId="77777777" w:rsidTr="00F97226">
        <w:tc>
          <w:tcPr>
            <w:tcW w:w="1520" w:type="dxa"/>
            <w:vMerge/>
          </w:tcPr>
          <w:p w14:paraId="5165AEF9" w14:textId="77777777" w:rsidR="00F97226" w:rsidRPr="00F97226" w:rsidRDefault="00F97226" w:rsidP="00F97226">
            <w:pPr>
              <w:rPr>
                <w:rFonts w:cs="Arial"/>
                <w:color w:val="000000"/>
              </w:rPr>
            </w:pPr>
          </w:p>
        </w:tc>
        <w:tc>
          <w:tcPr>
            <w:tcW w:w="2126" w:type="dxa"/>
          </w:tcPr>
          <w:p w14:paraId="44F664DE" w14:textId="77777777" w:rsidR="00F97226" w:rsidRPr="00F97226" w:rsidRDefault="00F97226" w:rsidP="00F97226">
            <w:pPr>
              <w:rPr>
                <w:rFonts w:cs="Arial"/>
              </w:rPr>
            </w:pPr>
            <w:r w:rsidRPr="00F97226">
              <w:rPr>
                <w:rFonts w:cs="Arial"/>
                <w:color w:val="000000"/>
              </w:rPr>
              <w:t>Grandparents</w:t>
            </w:r>
          </w:p>
        </w:tc>
        <w:tc>
          <w:tcPr>
            <w:tcW w:w="2551" w:type="dxa"/>
          </w:tcPr>
          <w:p w14:paraId="3B886D65" w14:textId="77777777" w:rsidR="00F97226" w:rsidRPr="00F97226" w:rsidRDefault="00F97226" w:rsidP="00F97226">
            <w:pPr>
              <w:rPr>
                <w:rFonts w:cs="Arial"/>
              </w:rPr>
            </w:pPr>
            <w:r w:rsidRPr="00F97226">
              <w:rPr>
                <w:rFonts w:cs="Arial"/>
              </w:rPr>
              <w:t>Grandchild</w:t>
            </w:r>
          </w:p>
        </w:tc>
        <w:tc>
          <w:tcPr>
            <w:tcW w:w="2127" w:type="dxa"/>
            <w:gridSpan w:val="2"/>
          </w:tcPr>
          <w:p w14:paraId="7BD97FDF"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Uncle/Aunt</w:t>
            </w:r>
          </w:p>
        </w:tc>
        <w:tc>
          <w:tcPr>
            <w:tcW w:w="2126" w:type="dxa"/>
          </w:tcPr>
          <w:p w14:paraId="620B9974"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Nephew/Niece</w:t>
            </w:r>
          </w:p>
        </w:tc>
      </w:tr>
      <w:tr w:rsidR="00F97226" w:rsidRPr="00F97226" w14:paraId="3316B752" w14:textId="77777777" w:rsidTr="00F97226">
        <w:tc>
          <w:tcPr>
            <w:tcW w:w="1520" w:type="dxa"/>
            <w:vMerge/>
          </w:tcPr>
          <w:p w14:paraId="2433BC88" w14:textId="77777777" w:rsidR="00F97226" w:rsidRPr="00F97226" w:rsidRDefault="00F97226" w:rsidP="00F97226">
            <w:pPr>
              <w:rPr>
                <w:rFonts w:cs="Arial"/>
                <w:color w:val="000000"/>
              </w:rPr>
            </w:pPr>
          </w:p>
        </w:tc>
        <w:tc>
          <w:tcPr>
            <w:tcW w:w="2126" w:type="dxa"/>
          </w:tcPr>
          <w:p w14:paraId="6FD462FA" w14:textId="77777777" w:rsidR="00F97226" w:rsidRPr="00F97226" w:rsidRDefault="00F97226" w:rsidP="00F97226">
            <w:pPr>
              <w:rPr>
                <w:rFonts w:cs="Arial"/>
              </w:rPr>
            </w:pPr>
            <w:r w:rsidRPr="00F97226">
              <w:rPr>
                <w:rFonts w:cs="Arial"/>
                <w:color w:val="000000"/>
              </w:rPr>
              <w:t>Common-Law spouse</w:t>
            </w:r>
          </w:p>
        </w:tc>
        <w:tc>
          <w:tcPr>
            <w:tcW w:w="2551" w:type="dxa"/>
          </w:tcPr>
          <w:p w14:paraId="41E60C27" w14:textId="77777777" w:rsidR="00F97226" w:rsidRPr="00F97226" w:rsidRDefault="00F97226" w:rsidP="00F97226">
            <w:pPr>
              <w:rPr>
                <w:rFonts w:cs="Arial"/>
              </w:rPr>
            </w:pPr>
            <w:r w:rsidRPr="00F97226">
              <w:rPr>
                <w:rFonts w:cs="Arial"/>
              </w:rPr>
              <w:t>Civil partnership</w:t>
            </w:r>
          </w:p>
        </w:tc>
        <w:tc>
          <w:tcPr>
            <w:tcW w:w="2127" w:type="dxa"/>
            <w:gridSpan w:val="2"/>
          </w:tcPr>
          <w:p w14:paraId="316D0D69" w14:textId="77777777" w:rsidR="00F97226" w:rsidRPr="00F97226" w:rsidRDefault="00F97226" w:rsidP="00F97226">
            <w:pPr>
              <w:keepLines/>
              <w:autoSpaceDE w:val="0"/>
              <w:autoSpaceDN w:val="0"/>
              <w:adjustRightInd w:val="0"/>
              <w:rPr>
                <w:rFonts w:cs="Arial"/>
                <w:color w:val="000000"/>
              </w:rPr>
            </w:pPr>
            <w:r w:rsidRPr="00F97226">
              <w:rPr>
                <w:rFonts w:cs="Arial"/>
                <w:color w:val="000000"/>
              </w:rPr>
              <w:t>Other</w:t>
            </w:r>
          </w:p>
        </w:tc>
        <w:tc>
          <w:tcPr>
            <w:tcW w:w="2126" w:type="dxa"/>
          </w:tcPr>
          <w:p w14:paraId="3FA8356F" w14:textId="77777777" w:rsidR="00F97226" w:rsidRPr="00F97226" w:rsidRDefault="00F97226" w:rsidP="00F97226">
            <w:pPr>
              <w:keepLines/>
              <w:autoSpaceDE w:val="0"/>
              <w:autoSpaceDN w:val="0"/>
              <w:adjustRightInd w:val="0"/>
              <w:rPr>
                <w:rFonts w:cs="Arial"/>
                <w:color w:val="000000"/>
              </w:rPr>
            </w:pPr>
          </w:p>
        </w:tc>
      </w:tr>
    </w:tbl>
    <w:p w14:paraId="0DD6DF52" w14:textId="77777777" w:rsidR="00F97226" w:rsidRPr="00F97226" w:rsidRDefault="00F97226" w:rsidP="00F97226">
      <w:pPr>
        <w:jc w:val="both"/>
        <w:rPr>
          <w:rFonts w:cs="Arial"/>
          <w:b/>
          <w:color w:val="FF0000"/>
          <w:szCs w:val="22"/>
          <w:lang w:eastAsia="en-GB"/>
        </w:rPr>
      </w:pPr>
    </w:p>
    <w:p w14:paraId="09839005" w14:textId="77777777" w:rsidR="00F97226" w:rsidRPr="00F97226" w:rsidRDefault="00F97226" w:rsidP="00F97226">
      <w:pPr>
        <w:jc w:val="both"/>
        <w:rPr>
          <w:rFonts w:cs="Arial"/>
          <w:b/>
          <w:color w:val="FF0000"/>
          <w:szCs w:val="22"/>
          <w:lang w:eastAsia="en-GB"/>
        </w:rPr>
      </w:pPr>
      <w:r w:rsidRPr="00F97226">
        <w:rPr>
          <w:rFonts w:cs="Arial"/>
          <w:b/>
          <w:color w:val="FF0000"/>
          <w:szCs w:val="22"/>
          <w:lang w:eastAsia="en-GB"/>
        </w:rPr>
        <w:t>CARER INFORMATION:</w:t>
      </w:r>
    </w:p>
    <w:tbl>
      <w:tblPr>
        <w:tblStyle w:val="TableGrid2"/>
        <w:tblW w:w="10490" w:type="dxa"/>
        <w:tblLook w:val="04A0" w:firstRow="1" w:lastRow="0" w:firstColumn="1" w:lastColumn="0" w:noHBand="0" w:noVBand="1"/>
      </w:tblPr>
      <w:tblGrid>
        <w:gridCol w:w="3539"/>
        <w:gridCol w:w="1281"/>
        <w:gridCol w:w="1800"/>
        <w:gridCol w:w="3870"/>
      </w:tblGrid>
      <w:tr w:rsidR="00F97226" w:rsidRPr="00F97226" w14:paraId="09B78A43" w14:textId="77777777" w:rsidTr="00F97226">
        <w:tc>
          <w:tcPr>
            <w:tcW w:w="3539" w:type="dxa"/>
          </w:tcPr>
          <w:p w14:paraId="1738D162" w14:textId="77777777" w:rsidR="00F97226" w:rsidRPr="00F97226" w:rsidRDefault="00F97226" w:rsidP="00F97226">
            <w:pPr>
              <w:jc w:val="both"/>
              <w:rPr>
                <w:rFonts w:cs="Arial"/>
                <w:b/>
                <w:sz w:val="22"/>
                <w:szCs w:val="22"/>
              </w:rPr>
            </w:pPr>
            <w:r w:rsidRPr="00F97226">
              <w:rPr>
                <w:rFonts w:cs="Arial"/>
                <w:b/>
              </w:rPr>
              <w:t>Do you have a Carer?</w:t>
            </w:r>
          </w:p>
        </w:tc>
        <w:tc>
          <w:tcPr>
            <w:tcW w:w="3081" w:type="dxa"/>
            <w:gridSpan w:val="2"/>
          </w:tcPr>
          <w:p w14:paraId="79C54D9A" w14:textId="77777777" w:rsidR="00F97226" w:rsidRPr="00F97226" w:rsidRDefault="00F97226" w:rsidP="00F97226">
            <w:pPr>
              <w:jc w:val="both"/>
              <w:rPr>
                <w:rFonts w:cs="Arial"/>
                <w:b/>
                <w:sz w:val="22"/>
                <w:szCs w:val="22"/>
              </w:rPr>
            </w:pPr>
            <w:r w:rsidRPr="00F97226">
              <w:rPr>
                <w:rFonts w:cs="Arial"/>
                <w:b/>
              </w:rPr>
              <w:t>YES</w:t>
            </w:r>
          </w:p>
        </w:tc>
        <w:tc>
          <w:tcPr>
            <w:tcW w:w="3870" w:type="dxa"/>
          </w:tcPr>
          <w:p w14:paraId="213F0535" w14:textId="77777777" w:rsidR="00F97226" w:rsidRPr="00F97226" w:rsidRDefault="00F97226" w:rsidP="00F97226">
            <w:pPr>
              <w:jc w:val="both"/>
              <w:rPr>
                <w:rFonts w:cs="Arial"/>
                <w:b/>
                <w:sz w:val="22"/>
                <w:szCs w:val="22"/>
              </w:rPr>
            </w:pPr>
            <w:r w:rsidRPr="00F97226">
              <w:rPr>
                <w:rFonts w:cs="Arial"/>
                <w:b/>
              </w:rPr>
              <w:t>NO</w:t>
            </w:r>
          </w:p>
        </w:tc>
      </w:tr>
      <w:tr w:rsidR="00F97226" w:rsidRPr="00F97226" w14:paraId="2F8B77D0" w14:textId="77777777" w:rsidTr="00F97226">
        <w:tc>
          <w:tcPr>
            <w:tcW w:w="4820" w:type="dxa"/>
            <w:gridSpan w:val="2"/>
          </w:tcPr>
          <w:p w14:paraId="613FF52B" w14:textId="77777777" w:rsidR="00F97226" w:rsidRPr="00F97226" w:rsidRDefault="00F97226" w:rsidP="00F97226">
            <w:pPr>
              <w:jc w:val="both"/>
              <w:rPr>
                <w:rFonts w:cs="Arial"/>
                <w:b/>
                <w:sz w:val="22"/>
                <w:szCs w:val="22"/>
              </w:rPr>
            </w:pPr>
            <w:r w:rsidRPr="00F97226">
              <w:rPr>
                <w:rFonts w:cs="Arial"/>
                <w:b/>
              </w:rPr>
              <w:t>Name of Carer:</w:t>
            </w:r>
          </w:p>
        </w:tc>
        <w:tc>
          <w:tcPr>
            <w:tcW w:w="5670" w:type="dxa"/>
            <w:gridSpan w:val="2"/>
          </w:tcPr>
          <w:p w14:paraId="6DAD61BD" w14:textId="77777777" w:rsidR="00F97226" w:rsidRPr="00F97226" w:rsidRDefault="00F97226" w:rsidP="00F97226">
            <w:pPr>
              <w:jc w:val="both"/>
              <w:rPr>
                <w:rFonts w:cs="Arial"/>
                <w:b/>
                <w:sz w:val="22"/>
                <w:szCs w:val="22"/>
              </w:rPr>
            </w:pPr>
            <w:r w:rsidRPr="00F97226">
              <w:rPr>
                <w:rFonts w:cs="Arial"/>
                <w:b/>
              </w:rPr>
              <w:t>Address of Carer:</w:t>
            </w:r>
          </w:p>
        </w:tc>
      </w:tr>
      <w:tr w:rsidR="00F97226" w:rsidRPr="00F97226" w14:paraId="754EF59B" w14:textId="77777777" w:rsidTr="00F97226">
        <w:tc>
          <w:tcPr>
            <w:tcW w:w="4820" w:type="dxa"/>
            <w:gridSpan w:val="2"/>
          </w:tcPr>
          <w:p w14:paraId="14802CA0" w14:textId="77777777" w:rsidR="00F97226" w:rsidRPr="00F97226" w:rsidRDefault="00F97226" w:rsidP="00F97226">
            <w:pPr>
              <w:jc w:val="both"/>
              <w:rPr>
                <w:rFonts w:cs="Arial"/>
                <w:b/>
                <w:sz w:val="22"/>
                <w:szCs w:val="22"/>
              </w:rPr>
            </w:pPr>
            <w:r w:rsidRPr="00F97226">
              <w:rPr>
                <w:rFonts w:cs="Arial"/>
                <w:b/>
              </w:rPr>
              <w:t>Contact number of carer:</w:t>
            </w:r>
          </w:p>
        </w:tc>
        <w:tc>
          <w:tcPr>
            <w:tcW w:w="5670" w:type="dxa"/>
            <w:gridSpan w:val="2"/>
          </w:tcPr>
          <w:p w14:paraId="143CA33C" w14:textId="77777777" w:rsidR="00F97226" w:rsidRPr="00F97226" w:rsidRDefault="00F97226" w:rsidP="00F97226">
            <w:pPr>
              <w:jc w:val="both"/>
              <w:rPr>
                <w:rFonts w:cs="Arial"/>
                <w:b/>
                <w:sz w:val="22"/>
                <w:szCs w:val="22"/>
              </w:rPr>
            </w:pPr>
            <w:r w:rsidRPr="00F97226">
              <w:rPr>
                <w:rFonts w:cs="Arial"/>
                <w:b/>
              </w:rPr>
              <w:t>Relationship to service user:</w:t>
            </w:r>
          </w:p>
        </w:tc>
      </w:tr>
    </w:tbl>
    <w:p w14:paraId="0741F448" w14:textId="77777777" w:rsidR="00F97226" w:rsidRPr="00F97226" w:rsidRDefault="00F97226" w:rsidP="00F97226">
      <w:pPr>
        <w:jc w:val="both"/>
        <w:rPr>
          <w:rFonts w:cs="Arial"/>
          <w:b/>
          <w:color w:val="FF0000"/>
          <w:lang w:eastAsia="en-GB"/>
        </w:rPr>
      </w:pPr>
    </w:p>
    <w:p w14:paraId="71314014" w14:textId="77777777" w:rsidR="00F97226" w:rsidRPr="00F97226" w:rsidRDefault="00F97226" w:rsidP="00F97226">
      <w:pPr>
        <w:jc w:val="both"/>
        <w:rPr>
          <w:rFonts w:cs="Arial"/>
          <w:b/>
          <w:color w:val="FF0000"/>
          <w:lang w:eastAsia="en-GB"/>
        </w:rPr>
      </w:pPr>
      <w:r w:rsidRPr="00F97226">
        <w:rPr>
          <w:rFonts w:cs="Arial"/>
          <w:b/>
          <w:color w:val="FF0000"/>
          <w:lang w:eastAsia="en-GB"/>
        </w:rPr>
        <w:t>SEXUALITY:</w:t>
      </w:r>
    </w:p>
    <w:tbl>
      <w:tblPr>
        <w:tblStyle w:val="TableGrid2"/>
        <w:tblW w:w="10490" w:type="dxa"/>
        <w:tblLook w:val="04A0" w:firstRow="1" w:lastRow="0" w:firstColumn="1" w:lastColumn="0" w:noHBand="0" w:noVBand="1"/>
      </w:tblPr>
      <w:tblGrid>
        <w:gridCol w:w="2307"/>
        <w:gridCol w:w="1521"/>
        <w:gridCol w:w="1134"/>
        <w:gridCol w:w="3118"/>
        <w:gridCol w:w="2410"/>
      </w:tblGrid>
      <w:tr w:rsidR="00F97226" w:rsidRPr="00F97226" w14:paraId="4AF03922" w14:textId="77777777" w:rsidTr="00F97226">
        <w:tc>
          <w:tcPr>
            <w:tcW w:w="10490" w:type="dxa"/>
            <w:gridSpan w:val="5"/>
          </w:tcPr>
          <w:p w14:paraId="09743A60" w14:textId="77777777" w:rsidR="00F97226" w:rsidRPr="00F97226" w:rsidRDefault="00F97226" w:rsidP="00F97226">
            <w:pPr>
              <w:jc w:val="both"/>
              <w:rPr>
                <w:rFonts w:cs="Arial"/>
                <w:b/>
                <w:i/>
                <w:color w:val="FF0000"/>
                <w:sz w:val="22"/>
                <w:szCs w:val="22"/>
              </w:rPr>
            </w:pPr>
            <w:r w:rsidRPr="00F97226">
              <w:rPr>
                <w:rFonts w:cs="Arial"/>
                <w:b/>
                <w:color w:val="FF0000"/>
                <w:szCs w:val="22"/>
              </w:rPr>
              <w:t xml:space="preserve">Which of the following best describes how you think of yourself? </w:t>
            </w:r>
            <w:r w:rsidRPr="00F97226">
              <w:rPr>
                <w:rFonts w:cs="Arial"/>
                <w:b/>
                <w:i/>
                <w:color w:val="FF0000"/>
                <w:szCs w:val="22"/>
              </w:rPr>
              <w:t>(please tick)</w:t>
            </w:r>
          </w:p>
        </w:tc>
      </w:tr>
      <w:tr w:rsidR="00F97226" w:rsidRPr="00F97226" w14:paraId="02468BD7" w14:textId="77777777" w:rsidTr="00F97226">
        <w:tc>
          <w:tcPr>
            <w:tcW w:w="2307" w:type="dxa"/>
          </w:tcPr>
          <w:p w14:paraId="7CCCB965" w14:textId="77777777" w:rsidR="00F97226" w:rsidRPr="00F97226" w:rsidRDefault="00F97226" w:rsidP="00F97226">
            <w:pPr>
              <w:rPr>
                <w:rFonts w:cs="Arial"/>
                <w:b/>
                <w:color w:val="FF0000"/>
                <w:sz w:val="22"/>
                <w:szCs w:val="22"/>
              </w:rPr>
            </w:pPr>
            <w:r w:rsidRPr="00F97226">
              <w:rPr>
                <w:rFonts w:cs="Arial"/>
                <w:szCs w:val="22"/>
              </w:rPr>
              <w:t>Heterosexual or Straight</w:t>
            </w:r>
          </w:p>
        </w:tc>
        <w:tc>
          <w:tcPr>
            <w:tcW w:w="1521" w:type="dxa"/>
          </w:tcPr>
          <w:p w14:paraId="54F1550C" w14:textId="77777777" w:rsidR="00F97226" w:rsidRPr="00F97226" w:rsidRDefault="00F97226" w:rsidP="00F97226">
            <w:pPr>
              <w:rPr>
                <w:rFonts w:cs="Arial"/>
                <w:b/>
                <w:color w:val="FF0000"/>
                <w:sz w:val="22"/>
                <w:szCs w:val="22"/>
              </w:rPr>
            </w:pPr>
            <w:r w:rsidRPr="00F97226">
              <w:rPr>
                <w:rFonts w:cs="Arial"/>
                <w:szCs w:val="22"/>
              </w:rPr>
              <w:t>Gay or Lesbian</w:t>
            </w:r>
          </w:p>
        </w:tc>
        <w:tc>
          <w:tcPr>
            <w:tcW w:w="1134" w:type="dxa"/>
          </w:tcPr>
          <w:p w14:paraId="495882DA" w14:textId="77777777" w:rsidR="00F97226" w:rsidRPr="00F97226" w:rsidRDefault="00F97226" w:rsidP="00F97226">
            <w:pPr>
              <w:rPr>
                <w:rFonts w:cs="Arial"/>
                <w:b/>
                <w:color w:val="FF0000"/>
                <w:sz w:val="22"/>
                <w:szCs w:val="22"/>
              </w:rPr>
            </w:pPr>
            <w:r w:rsidRPr="00F97226">
              <w:rPr>
                <w:rFonts w:cs="Arial"/>
                <w:szCs w:val="22"/>
              </w:rPr>
              <w:t>Bisexual</w:t>
            </w:r>
          </w:p>
        </w:tc>
        <w:tc>
          <w:tcPr>
            <w:tcW w:w="3118" w:type="dxa"/>
          </w:tcPr>
          <w:p w14:paraId="63A0C8B3" w14:textId="77777777" w:rsidR="00F97226" w:rsidRPr="00F97226" w:rsidRDefault="00F97226" w:rsidP="00F97226">
            <w:pPr>
              <w:rPr>
                <w:rFonts w:cs="Arial"/>
                <w:b/>
                <w:color w:val="FF0000"/>
                <w:sz w:val="22"/>
                <w:szCs w:val="22"/>
              </w:rPr>
            </w:pPr>
            <w:r w:rsidRPr="00F97226">
              <w:rPr>
                <w:rFonts w:cs="Arial"/>
                <w:szCs w:val="22"/>
              </w:rPr>
              <w:t>Other sexual orientation not listed</w:t>
            </w:r>
          </w:p>
        </w:tc>
        <w:tc>
          <w:tcPr>
            <w:tcW w:w="2410" w:type="dxa"/>
          </w:tcPr>
          <w:p w14:paraId="2A405D43" w14:textId="77777777" w:rsidR="00F97226" w:rsidRPr="00F97226" w:rsidRDefault="00F97226" w:rsidP="00F97226">
            <w:pPr>
              <w:rPr>
                <w:rFonts w:cs="Arial"/>
                <w:b/>
                <w:color w:val="FF0000"/>
                <w:sz w:val="22"/>
                <w:szCs w:val="22"/>
              </w:rPr>
            </w:pPr>
            <w:r w:rsidRPr="00F97226">
              <w:rPr>
                <w:rFonts w:cs="Arial"/>
                <w:szCs w:val="22"/>
              </w:rPr>
              <w:t>Not known (not recorded)</w:t>
            </w:r>
          </w:p>
        </w:tc>
      </w:tr>
      <w:tr w:rsidR="00F97226" w:rsidRPr="00F97226" w14:paraId="421D3A45" w14:textId="77777777" w:rsidTr="00F97226">
        <w:tc>
          <w:tcPr>
            <w:tcW w:w="4962" w:type="dxa"/>
            <w:gridSpan w:val="3"/>
          </w:tcPr>
          <w:p w14:paraId="676F68EE" w14:textId="77777777" w:rsidR="00F97226" w:rsidRPr="00F97226" w:rsidRDefault="00F97226" w:rsidP="00F97226">
            <w:pPr>
              <w:rPr>
                <w:rFonts w:cs="Arial"/>
                <w:b/>
                <w:color w:val="FF0000"/>
                <w:sz w:val="22"/>
                <w:szCs w:val="22"/>
              </w:rPr>
            </w:pPr>
            <w:r w:rsidRPr="00F97226">
              <w:rPr>
                <w:rFonts w:cs="Arial"/>
                <w:szCs w:val="22"/>
              </w:rPr>
              <w:t>Person asked and does not know or is not sure</w:t>
            </w:r>
          </w:p>
        </w:tc>
        <w:tc>
          <w:tcPr>
            <w:tcW w:w="5528" w:type="dxa"/>
            <w:gridSpan w:val="2"/>
          </w:tcPr>
          <w:p w14:paraId="38196AA6" w14:textId="77777777" w:rsidR="00F97226" w:rsidRPr="00F97226" w:rsidRDefault="00F97226" w:rsidP="00F97226">
            <w:pPr>
              <w:rPr>
                <w:rFonts w:cs="Arial"/>
                <w:b/>
                <w:color w:val="FF0000"/>
                <w:sz w:val="22"/>
                <w:szCs w:val="22"/>
              </w:rPr>
            </w:pPr>
            <w:r w:rsidRPr="00F97226">
              <w:rPr>
                <w:rFonts w:cs="Arial"/>
                <w:szCs w:val="22"/>
              </w:rPr>
              <w:t>Not stated (person asked but declined to provide a response)</w:t>
            </w:r>
          </w:p>
        </w:tc>
      </w:tr>
    </w:tbl>
    <w:p w14:paraId="76514C58" w14:textId="77777777" w:rsidR="00F97226" w:rsidRPr="00F97226" w:rsidRDefault="00F97226" w:rsidP="00F97226">
      <w:pPr>
        <w:tabs>
          <w:tab w:val="left" w:pos="2535"/>
        </w:tabs>
        <w:jc w:val="both"/>
        <w:rPr>
          <w:rFonts w:cs="Arial"/>
          <w:sz w:val="22"/>
          <w:szCs w:val="22"/>
          <w:lang w:eastAsia="en-GB"/>
        </w:rPr>
      </w:pPr>
    </w:p>
    <w:p w14:paraId="5D92C7C2" w14:textId="77777777" w:rsidR="00F97226" w:rsidRPr="00F97226" w:rsidRDefault="00F97226">
      <w:pPr>
        <w:rPr>
          <w:rFonts w:cs="Arial"/>
          <w:b/>
          <w:sz w:val="28"/>
          <w:szCs w:val="28"/>
        </w:rPr>
      </w:pPr>
      <w:r w:rsidRPr="00F97226">
        <w:rPr>
          <w:rFonts w:cs="Arial"/>
          <w:b/>
          <w:sz w:val="28"/>
          <w:szCs w:val="28"/>
        </w:rPr>
        <w:br w:type="page"/>
      </w:r>
    </w:p>
    <w:p w14:paraId="27EABFA9" w14:textId="08451712" w:rsidR="00F97226" w:rsidRPr="00EB59EF" w:rsidRDefault="00F97226" w:rsidP="00F97226">
      <w:pPr>
        <w:rPr>
          <w:sz w:val="36"/>
          <w:szCs w:val="28"/>
        </w:rPr>
      </w:pPr>
      <w:proofErr w:type="spellStart"/>
      <w:r w:rsidRPr="00EB59EF">
        <w:rPr>
          <w:b/>
          <w:sz w:val="36"/>
          <w:szCs w:val="28"/>
        </w:rPr>
        <w:lastRenderedPageBreak/>
        <w:t>Wender</w:t>
      </w:r>
      <w:proofErr w:type="spellEnd"/>
      <w:r w:rsidRPr="00EB59EF">
        <w:rPr>
          <w:b/>
          <w:sz w:val="36"/>
          <w:szCs w:val="28"/>
        </w:rPr>
        <w:t xml:space="preserve"> Utah Rating Scale for the Attention Deficit Hyperactivity Disorder</w:t>
      </w:r>
    </w:p>
    <w:p w14:paraId="63063C7C" w14:textId="77777777" w:rsidR="00F97226" w:rsidRDefault="00F97226" w:rsidP="00F97226">
      <w:pPr>
        <w:ind w:left="720"/>
      </w:pPr>
    </w:p>
    <w:p w14:paraId="73C77B40" w14:textId="77777777" w:rsidR="00F97226" w:rsidRDefault="00F97226" w:rsidP="00F97226">
      <w:pPr>
        <w:jc w:val="both"/>
      </w:pPr>
      <w:r>
        <w:t>Please circle the most appropriate response from 0-4 for all the questions below.</w:t>
      </w:r>
    </w:p>
    <w:p w14:paraId="014B472E" w14:textId="77777777" w:rsidR="00F97226" w:rsidRDefault="00F97226" w:rsidP="00F97226">
      <w:pPr>
        <w:ind w:left="720"/>
      </w:pPr>
    </w:p>
    <w:tbl>
      <w:tblPr>
        <w:tblW w:w="5000" w:type="pct"/>
        <w:tblCellMar>
          <w:left w:w="80" w:type="dxa"/>
          <w:right w:w="80" w:type="dxa"/>
        </w:tblCellMar>
        <w:tblLook w:val="0000" w:firstRow="0" w:lastRow="0" w:firstColumn="0" w:lastColumn="0" w:noHBand="0" w:noVBand="0"/>
      </w:tblPr>
      <w:tblGrid>
        <w:gridCol w:w="728"/>
        <w:gridCol w:w="4104"/>
        <w:gridCol w:w="1367"/>
        <w:gridCol w:w="1095"/>
        <w:gridCol w:w="1167"/>
        <w:gridCol w:w="1095"/>
        <w:gridCol w:w="1092"/>
      </w:tblGrid>
      <w:tr w:rsidR="00F97226" w:rsidRPr="00B31E07" w14:paraId="59A94313"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46D043AE" w14:textId="77777777" w:rsidR="00F97226" w:rsidRPr="00B31E07" w:rsidRDefault="00F97226" w:rsidP="00F97226"/>
        </w:tc>
        <w:tc>
          <w:tcPr>
            <w:tcW w:w="1927" w:type="pct"/>
            <w:tcBorders>
              <w:top w:val="single" w:sz="6" w:space="0" w:color="auto"/>
              <w:left w:val="single" w:sz="6" w:space="0" w:color="auto"/>
              <w:bottom w:val="single" w:sz="6" w:space="0" w:color="auto"/>
              <w:right w:val="single" w:sz="6" w:space="0" w:color="auto"/>
            </w:tcBorders>
            <w:shd w:val="clear" w:color="auto" w:fill="auto"/>
          </w:tcPr>
          <w:p w14:paraId="3EC146BF" w14:textId="77777777" w:rsidR="00F97226" w:rsidRPr="00B31E07" w:rsidRDefault="00F97226" w:rsidP="00F97226">
            <w:r w:rsidRPr="00B31E07">
              <w:rPr>
                <w:b/>
              </w:rPr>
              <w:t>As a child I was (or had):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7C3F3BE" w14:textId="77777777" w:rsidR="00F97226" w:rsidRPr="00B31E07" w:rsidRDefault="00F97226" w:rsidP="00F97226">
            <w:r w:rsidRPr="00B31E07">
              <w:t>not at all or very slightly</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36A7825" w14:textId="77777777" w:rsidR="00F97226" w:rsidRPr="00B31E07" w:rsidRDefault="00F97226" w:rsidP="00F97226">
            <w:r w:rsidRPr="00B31E07">
              <w:t>mildly</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68FFF28" w14:textId="77777777" w:rsidR="00F97226" w:rsidRPr="00B31E07" w:rsidRDefault="00F97226" w:rsidP="00F97226">
            <w:proofErr w:type="spellStart"/>
            <w:r w:rsidRPr="00B31E07">
              <w:t>moder-ately</w:t>
            </w:r>
            <w:proofErr w:type="spellEnd"/>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D3C6198" w14:textId="77777777" w:rsidR="00F97226" w:rsidRPr="00B31E07" w:rsidRDefault="00F97226" w:rsidP="00F97226">
            <w:r w:rsidRPr="00B31E07">
              <w:t>quite a bit</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2078E9AD" w14:textId="77777777" w:rsidR="00F97226" w:rsidRPr="00B31E07" w:rsidRDefault="00F97226" w:rsidP="00F97226">
            <w:r w:rsidRPr="00B31E07">
              <w:t>very much</w:t>
            </w:r>
          </w:p>
        </w:tc>
      </w:tr>
      <w:tr w:rsidR="00F97226" w:rsidRPr="00B31E07" w14:paraId="7341C7E3"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4D7F16B4" w14:textId="77777777" w:rsidR="00F97226" w:rsidRPr="00B31E07" w:rsidRDefault="00F97226" w:rsidP="00F97226">
            <w:r w:rsidRPr="00B31E07">
              <w:t>1</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1F96D953" w14:textId="77777777" w:rsidR="00F97226" w:rsidRPr="00B31E07" w:rsidRDefault="00F97226" w:rsidP="00F97226">
            <w:r w:rsidRPr="00B31E07">
              <w:t>active restless always on the go</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91C0823"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3710F64"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63683FB9"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1619897"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0827A06A" w14:textId="77777777" w:rsidR="00F97226" w:rsidRPr="00B31E07" w:rsidRDefault="00F97226" w:rsidP="00F97226">
            <w:r w:rsidRPr="00B31E07">
              <w:t>4</w:t>
            </w:r>
          </w:p>
        </w:tc>
      </w:tr>
      <w:tr w:rsidR="00F97226" w:rsidRPr="00B31E07" w14:paraId="5E5621BE"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3D9E574F" w14:textId="77777777" w:rsidR="00F97226" w:rsidRPr="00B31E07" w:rsidRDefault="00F97226" w:rsidP="00F97226">
            <w:r w:rsidRPr="00B31E07">
              <w:t>2</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E8857AC" w14:textId="77777777" w:rsidR="00F97226" w:rsidRPr="00B31E07" w:rsidRDefault="00F97226" w:rsidP="00F97226">
            <w:r w:rsidRPr="00B31E07">
              <w:t>afraid of things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F9869DA"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521C084"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1AE34625"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C06CA24"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4B85929B" w14:textId="77777777" w:rsidR="00F97226" w:rsidRPr="00B31E07" w:rsidRDefault="00F97226" w:rsidP="00F97226">
            <w:r w:rsidRPr="00B31E07">
              <w:t>4</w:t>
            </w:r>
          </w:p>
        </w:tc>
      </w:tr>
      <w:tr w:rsidR="00F97226" w:rsidRPr="00B31E07" w14:paraId="6ED1B466"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29596345" w14:textId="77777777" w:rsidR="00F97226" w:rsidRPr="00B31E07" w:rsidRDefault="00F97226" w:rsidP="00F97226">
            <w:r w:rsidRPr="00B31E07">
              <w:t>3</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65422176" w14:textId="77777777" w:rsidR="00F97226" w:rsidRPr="00B31E07" w:rsidRDefault="00F97226" w:rsidP="00F97226">
            <w:r w:rsidRPr="00B31E07">
              <w:t>concentration problems easily distracted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50A8C13"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0AC976E"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83A51B2"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05CE185"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6448C92" w14:textId="77777777" w:rsidR="00F97226" w:rsidRPr="00B31E07" w:rsidRDefault="00F97226" w:rsidP="00F97226">
            <w:r w:rsidRPr="00B31E07">
              <w:t>4</w:t>
            </w:r>
          </w:p>
        </w:tc>
      </w:tr>
      <w:tr w:rsidR="00F97226" w:rsidRPr="00B31E07" w14:paraId="71C16F2D"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E029474" w14:textId="77777777" w:rsidR="00F97226" w:rsidRPr="00B31E07" w:rsidRDefault="00F97226" w:rsidP="00F97226">
            <w:r w:rsidRPr="00B31E07">
              <w:t>4</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4061975" w14:textId="77777777" w:rsidR="00F97226" w:rsidRPr="00B31E07" w:rsidRDefault="00F97226" w:rsidP="00F97226">
            <w:r w:rsidRPr="00B31E07">
              <w:t>anxious worrying</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90B65F6"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5535AA6"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69C94255"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902A146"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24F1F7F0" w14:textId="77777777" w:rsidR="00F97226" w:rsidRPr="00B31E07" w:rsidRDefault="00F97226" w:rsidP="00F97226">
            <w:r w:rsidRPr="00B31E07">
              <w:t>4</w:t>
            </w:r>
          </w:p>
        </w:tc>
      </w:tr>
      <w:tr w:rsidR="00F97226" w:rsidRPr="00B31E07" w14:paraId="276FB108"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24D30C02" w14:textId="77777777" w:rsidR="00F97226" w:rsidRPr="00B31E07" w:rsidRDefault="00F97226" w:rsidP="00F97226">
            <w:r w:rsidRPr="00B31E07">
              <w:t>5</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F80698A" w14:textId="77777777" w:rsidR="00F97226" w:rsidRPr="00B31E07" w:rsidRDefault="00F97226" w:rsidP="00F97226">
            <w:r w:rsidRPr="00B31E07">
              <w:t>nervous fidgety</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C5DB18C"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170F63E"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65A36CB5"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98E40D5"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715A11F4" w14:textId="77777777" w:rsidR="00F97226" w:rsidRPr="00B31E07" w:rsidRDefault="00F97226" w:rsidP="00F97226">
            <w:r w:rsidRPr="00B31E07">
              <w:t>4</w:t>
            </w:r>
          </w:p>
        </w:tc>
      </w:tr>
      <w:tr w:rsidR="00F97226" w:rsidRPr="00B31E07" w14:paraId="586F0FFE"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02E74F42" w14:textId="77777777" w:rsidR="00F97226" w:rsidRPr="00B31E07" w:rsidRDefault="00F97226" w:rsidP="00F97226">
            <w:r w:rsidRPr="00B31E07">
              <w:t>6</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ED85829" w14:textId="77777777" w:rsidR="00F97226" w:rsidRPr="00B31E07" w:rsidRDefault="00F97226" w:rsidP="00F97226">
            <w:r w:rsidRPr="00B31E07">
              <w:t>inattentive daydreaming</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CBB1E26"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1806EF2"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772D1D44"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8C8B45D"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6BC1499" w14:textId="77777777" w:rsidR="00F97226" w:rsidRPr="00B31E07" w:rsidRDefault="00F97226" w:rsidP="00F97226">
            <w:r w:rsidRPr="00B31E07">
              <w:t>4</w:t>
            </w:r>
          </w:p>
        </w:tc>
      </w:tr>
      <w:tr w:rsidR="00F97226" w:rsidRPr="00B31E07" w14:paraId="1832D504"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37C55805" w14:textId="77777777" w:rsidR="00F97226" w:rsidRPr="00B31E07" w:rsidRDefault="00F97226" w:rsidP="00F97226">
            <w:r w:rsidRPr="00B31E07">
              <w:t>7</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8CE7C01" w14:textId="77777777" w:rsidR="00F97226" w:rsidRPr="00B31E07" w:rsidRDefault="00F97226" w:rsidP="00F97226">
            <w:r w:rsidRPr="00B31E07">
              <w:t>hot- or short-tempered low boiling point</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477F115"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8686761"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852C948"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B00AF37"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444EA593" w14:textId="77777777" w:rsidR="00F97226" w:rsidRPr="00B31E07" w:rsidRDefault="00F97226" w:rsidP="00F97226">
            <w:r w:rsidRPr="00B31E07">
              <w:t>4</w:t>
            </w:r>
          </w:p>
        </w:tc>
      </w:tr>
      <w:tr w:rsidR="00F97226" w:rsidRPr="00B31E07" w14:paraId="38E645F0"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122C168" w14:textId="77777777" w:rsidR="00F97226" w:rsidRPr="00B31E07" w:rsidRDefault="00F97226" w:rsidP="00F97226">
            <w:r w:rsidRPr="00B31E07">
              <w:t>8</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5D62B382" w14:textId="77777777" w:rsidR="00F97226" w:rsidRPr="00B31E07" w:rsidRDefault="00F97226" w:rsidP="00F97226">
            <w:r w:rsidRPr="00B31E07">
              <w:t>shy sensitive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2E8D5E77"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06DC5B7"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E469FBA"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66A566C"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788246E2" w14:textId="77777777" w:rsidR="00F97226" w:rsidRPr="00B31E07" w:rsidRDefault="00F97226" w:rsidP="00F97226">
            <w:r w:rsidRPr="00B31E07">
              <w:t>4</w:t>
            </w:r>
          </w:p>
        </w:tc>
      </w:tr>
      <w:tr w:rsidR="00F97226" w:rsidRPr="00B31E07" w14:paraId="10742453"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515C926" w14:textId="77777777" w:rsidR="00F97226" w:rsidRPr="00B31E07" w:rsidRDefault="00F97226" w:rsidP="00F97226">
            <w:r w:rsidRPr="00B31E07">
              <w:t>9</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5FD2A326" w14:textId="77777777" w:rsidR="00F97226" w:rsidRPr="00B31E07" w:rsidRDefault="00F97226" w:rsidP="00F97226">
            <w:r w:rsidRPr="00B31E07">
              <w:t>temper outbursts tantrums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2EC9DBD2"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102DA2A"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5782CB0"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E5734F3"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52974663" w14:textId="77777777" w:rsidR="00F97226" w:rsidRPr="00B31E07" w:rsidRDefault="00F97226" w:rsidP="00F97226">
            <w:r w:rsidRPr="00B31E07">
              <w:t>4</w:t>
            </w:r>
          </w:p>
        </w:tc>
      </w:tr>
      <w:tr w:rsidR="00F97226" w:rsidRPr="00B31E07" w14:paraId="44ADD548"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2A24E41" w14:textId="77777777" w:rsidR="00F97226" w:rsidRPr="00B31E07" w:rsidRDefault="00F97226" w:rsidP="00F97226">
            <w:r w:rsidRPr="00B31E07">
              <w:t>10</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7A1061B" w14:textId="77777777" w:rsidR="00F97226" w:rsidRPr="00B31E07" w:rsidRDefault="00F97226" w:rsidP="00F97226">
            <w:proofErr w:type="gramStart"/>
            <w:r w:rsidRPr="00B31E07">
              <w:t>trouble</w:t>
            </w:r>
            <w:proofErr w:type="gramEnd"/>
            <w:r w:rsidRPr="00B31E07">
              <w:t xml:space="preserve"> with stick-to-it-</w:t>
            </w:r>
            <w:proofErr w:type="spellStart"/>
            <w:r w:rsidRPr="00B31E07">
              <w:t>tiveness</w:t>
            </w:r>
            <w:proofErr w:type="spellEnd"/>
            <w:r w:rsidRPr="00B31E07">
              <w:t xml:space="preserve"> not following through. failing to finish things started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7740244"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887B6FA"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9839194"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7749EE1"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FFFD57B" w14:textId="77777777" w:rsidR="00F97226" w:rsidRPr="00B31E07" w:rsidRDefault="00F97226" w:rsidP="00F97226">
            <w:r w:rsidRPr="00B31E07">
              <w:t>4</w:t>
            </w:r>
          </w:p>
        </w:tc>
      </w:tr>
      <w:tr w:rsidR="00F97226" w:rsidRPr="00B31E07" w14:paraId="2EDD588E"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BDBFFE6" w14:textId="77777777" w:rsidR="00F97226" w:rsidRPr="00B31E07" w:rsidRDefault="00F97226" w:rsidP="00F97226">
            <w:r w:rsidRPr="00B31E07">
              <w:t>11</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1F5051B" w14:textId="77777777" w:rsidR="00F97226" w:rsidRPr="00B31E07" w:rsidRDefault="00F97226" w:rsidP="00F97226">
            <w:r w:rsidRPr="00B31E07">
              <w:t>stubborn strong-willed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FD19B86"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7483ECB"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699DC6CA"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4E01370"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0356AAA6" w14:textId="77777777" w:rsidR="00F97226" w:rsidRPr="00B31E07" w:rsidRDefault="00F97226" w:rsidP="00F97226">
            <w:r w:rsidRPr="00B31E07">
              <w:t>4</w:t>
            </w:r>
          </w:p>
        </w:tc>
      </w:tr>
      <w:tr w:rsidR="00F97226" w:rsidRPr="00B31E07" w14:paraId="4860338A"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C9B068A" w14:textId="77777777" w:rsidR="00F97226" w:rsidRPr="00B31E07" w:rsidRDefault="00F97226" w:rsidP="00F97226">
            <w:r w:rsidRPr="00B31E07">
              <w:t>12</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6256DCDC" w14:textId="77777777" w:rsidR="00F97226" w:rsidRPr="00B31E07" w:rsidRDefault="00F97226" w:rsidP="00F97226">
            <w:r w:rsidRPr="00B31E07">
              <w:t>sad or blue depressed unhappy</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963C029"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2CFAF60"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487BE7B"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6A34EE5"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52169BB4" w14:textId="77777777" w:rsidR="00F97226" w:rsidRPr="00B31E07" w:rsidRDefault="00F97226" w:rsidP="00F97226">
            <w:r w:rsidRPr="00B31E07">
              <w:t>4</w:t>
            </w:r>
          </w:p>
        </w:tc>
      </w:tr>
      <w:tr w:rsidR="00F97226" w:rsidRPr="00B31E07" w14:paraId="16B86ED5"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2DA6053C" w14:textId="77777777" w:rsidR="00F97226" w:rsidRPr="00B31E07" w:rsidRDefault="00F97226" w:rsidP="00F97226">
            <w:r w:rsidRPr="00B31E07">
              <w:t>13</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552388F1" w14:textId="77777777" w:rsidR="00F97226" w:rsidRPr="00B31E07" w:rsidRDefault="00F97226" w:rsidP="00F97226">
            <w:proofErr w:type="gramStart"/>
            <w:r w:rsidRPr="00B31E07">
              <w:t>incautious</w:t>
            </w:r>
            <w:proofErr w:type="gramEnd"/>
            <w:r w:rsidRPr="00B31E07">
              <w:t>. dare-devilish involved in pranks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F495D97"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C98541A"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ADF5904"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566B3B0"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40083A7C" w14:textId="77777777" w:rsidR="00F97226" w:rsidRPr="00B31E07" w:rsidRDefault="00F97226" w:rsidP="00F97226">
            <w:r w:rsidRPr="00B31E07">
              <w:t>4</w:t>
            </w:r>
          </w:p>
        </w:tc>
      </w:tr>
      <w:tr w:rsidR="00F97226" w:rsidRPr="00B31E07" w14:paraId="4304B1FE"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3C80954E" w14:textId="77777777" w:rsidR="00F97226" w:rsidRPr="00B31E07" w:rsidRDefault="00F97226" w:rsidP="00F97226">
            <w:r w:rsidRPr="00B31E07">
              <w:t>14</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BECA675" w14:textId="77777777" w:rsidR="00F97226" w:rsidRPr="00B31E07" w:rsidRDefault="00F97226" w:rsidP="00F97226">
            <w:r w:rsidRPr="00B31E07">
              <w:t>not getting a kick out of things dissatisfied with life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0BA972B"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1461D19"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79D6FEB4"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7F62931"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49970E19" w14:textId="77777777" w:rsidR="00F97226" w:rsidRPr="00B31E07" w:rsidRDefault="00F97226" w:rsidP="00F97226">
            <w:r w:rsidRPr="00B31E07">
              <w:t>4</w:t>
            </w:r>
          </w:p>
        </w:tc>
      </w:tr>
      <w:tr w:rsidR="00F97226" w:rsidRPr="00B31E07" w14:paraId="5280B48E"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262D401B" w14:textId="77777777" w:rsidR="00F97226" w:rsidRPr="00B31E07" w:rsidRDefault="00F97226" w:rsidP="00F97226">
            <w:r w:rsidRPr="00B31E07">
              <w:t>15</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10115B0" w14:textId="77777777" w:rsidR="00F97226" w:rsidRPr="00B31E07" w:rsidRDefault="00F97226" w:rsidP="00F97226">
            <w:r w:rsidRPr="00B31E07">
              <w:t>disobedient with parents rebellious sassy</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1A9DE87"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CCA8F80"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1EFECA7"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C56A3A0"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2D00C9E" w14:textId="77777777" w:rsidR="00F97226" w:rsidRPr="00B31E07" w:rsidRDefault="00F97226" w:rsidP="00F97226">
            <w:r w:rsidRPr="00B31E07">
              <w:t>4</w:t>
            </w:r>
          </w:p>
        </w:tc>
      </w:tr>
      <w:tr w:rsidR="00F97226" w:rsidRPr="00B31E07" w14:paraId="183D53A2"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2E9B9D67" w14:textId="77777777" w:rsidR="00F97226" w:rsidRPr="00B31E07" w:rsidRDefault="00F97226" w:rsidP="00F97226">
            <w:r w:rsidRPr="00B31E07">
              <w:t>16</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2F24EE3" w14:textId="77777777" w:rsidR="00F97226" w:rsidRPr="00B31E07" w:rsidRDefault="00F97226" w:rsidP="00F97226">
            <w:r w:rsidRPr="00B31E07">
              <w:t>low opinion of myself</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4C92578"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3AF3F9D"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5284DC4"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63C290E"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CFFB131" w14:textId="77777777" w:rsidR="00F97226" w:rsidRPr="00B31E07" w:rsidRDefault="00F97226" w:rsidP="00F97226">
            <w:r w:rsidRPr="00B31E07">
              <w:t>4</w:t>
            </w:r>
          </w:p>
        </w:tc>
      </w:tr>
      <w:tr w:rsidR="00F97226" w:rsidRPr="00B31E07" w14:paraId="524A899C"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03BE357D" w14:textId="77777777" w:rsidR="00F97226" w:rsidRPr="00B31E07" w:rsidRDefault="00F97226" w:rsidP="00F97226">
            <w:r w:rsidRPr="00B31E07">
              <w:t>17</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316A266" w14:textId="77777777" w:rsidR="00F97226" w:rsidRPr="00B31E07" w:rsidRDefault="00F97226" w:rsidP="00F97226">
            <w:r w:rsidRPr="00B31E07">
              <w:t>irritable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661006B"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259C8C9"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59789E89"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366CD9B"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9EA7300" w14:textId="77777777" w:rsidR="00F97226" w:rsidRPr="00B31E07" w:rsidRDefault="00F97226" w:rsidP="00F97226">
            <w:r w:rsidRPr="00B31E07">
              <w:t>4</w:t>
            </w:r>
          </w:p>
        </w:tc>
      </w:tr>
      <w:tr w:rsidR="00F97226" w:rsidRPr="00B31E07" w14:paraId="19F00E51"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108E11DF" w14:textId="77777777" w:rsidR="00F97226" w:rsidRPr="00B31E07" w:rsidRDefault="00F97226" w:rsidP="00F97226">
            <w:r w:rsidRPr="00B31E07">
              <w:t>18</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5505694" w14:textId="77777777" w:rsidR="00F97226" w:rsidRPr="00B31E07" w:rsidRDefault="00F97226" w:rsidP="00F97226">
            <w:r w:rsidRPr="00B31E07">
              <w:t>outgoing friendly enjoyed company of people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661638F1"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D9352D5"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17DDBB0E"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05DBD5C"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73651E2" w14:textId="77777777" w:rsidR="00F97226" w:rsidRPr="00B31E07" w:rsidRDefault="00F97226" w:rsidP="00F97226">
            <w:r w:rsidRPr="00B31E07">
              <w:t>4</w:t>
            </w:r>
          </w:p>
        </w:tc>
      </w:tr>
      <w:tr w:rsidR="00F97226" w:rsidRPr="00B31E07" w14:paraId="266F410C"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2961EA48" w14:textId="77777777" w:rsidR="00F97226" w:rsidRPr="00B31E07" w:rsidRDefault="00F97226" w:rsidP="00F97226">
            <w:r w:rsidRPr="00B31E07">
              <w:t>19</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C65901E" w14:textId="77777777" w:rsidR="00F97226" w:rsidRPr="00B31E07" w:rsidRDefault="00F97226" w:rsidP="00F97226">
            <w:r w:rsidRPr="00B31E07">
              <w:t>sloppy disorganized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F569F12"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9215D04"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1FFA3660"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D04C522"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B0B9567" w14:textId="77777777" w:rsidR="00F97226" w:rsidRPr="00B31E07" w:rsidRDefault="00F97226" w:rsidP="00F97226">
            <w:r w:rsidRPr="00B31E07">
              <w:t>4</w:t>
            </w:r>
          </w:p>
        </w:tc>
      </w:tr>
      <w:tr w:rsidR="00F97226" w:rsidRPr="00B31E07" w14:paraId="33209321"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151F3EC8" w14:textId="77777777" w:rsidR="00F97226" w:rsidRPr="00B31E07" w:rsidRDefault="00F97226" w:rsidP="00F97226">
            <w:r w:rsidRPr="00B31E07">
              <w:t>20</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6AB834D4" w14:textId="77777777" w:rsidR="00F97226" w:rsidRPr="00B31E07" w:rsidRDefault="00F97226" w:rsidP="00F97226">
            <w:r w:rsidRPr="00B31E07">
              <w:t>moody ups and downs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7CF8F5E"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0BBE7A2"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3B20D91"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0BF33BD"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5230BF1D" w14:textId="77777777" w:rsidR="00F97226" w:rsidRPr="00B31E07" w:rsidRDefault="00F97226" w:rsidP="00F97226">
            <w:r w:rsidRPr="00B31E07">
              <w:t>4</w:t>
            </w:r>
          </w:p>
        </w:tc>
      </w:tr>
      <w:tr w:rsidR="00F97226" w:rsidRPr="00B31E07" w14:paraId="5450769A"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03B9196E" w14:textId="77777777" w:rsidR="00F97226" w:rsidRPr="00B31E07" w:rsidRDefault="00F97226" w:rsidP="00F97226">
            <w:r w:rsidRPr="00B31E07">
              <w:t>21</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6F114C87" w14:textId="77777777" w:rsidR="00F97226" w:rsidRPr="00B31E07" w:rsidRDefault="00F97226" w:rsidP="00F97226">
            <w:r w:rsidRPr="00B31E07">
              <w:t>angry</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5B1C065"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F2EA528"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B82A76E"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E5DEDC5"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4776AFE" w14:textId="77777777" w:rsidR="00F97226" w:rsidRPr="00B31E07" w:rsidRDefault="00F97226" w:rsidP="00F97226">
            <w:r w:rsidRPr="00B31E07">
              <w:t>4</w:t>
            </w:r>
          </w:p>
        </w:tc>
      </w:tr>
      <w:tr w:rsidR="00F97226" w:rsidRPr="00B31E07" w14:paraId="3BBCC63B"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2DE2D41A" w14:textId="77777777" w:rsidR="00F97226" w:rsidRPr="00B31E07" w:rsidRDefault="00F97226" w:rsidP="00F97226">
            <w:r w:rsidRPr="00B31E07">
              <w:t>22</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1EFC155" w14:textId="77777777" w:rsidR="00F97226" w:rsidRPr="00B31E07" w:rsidRDefault="00F97226" w:rsidP="00F97226">
            <w:r w:rsidRPr="00B31E07">
              <w:t>friends popular</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5D8DC8F"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B920509"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6BD7EEC0"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5EF3CB3"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55F89018" w14:textId="77777777" w:rsidR="00F97226" w:rsidRPr="00B31E07" w:rsidRDefault="00F97226" w:rsidP="00F97226">
            <w:r w:rsidRPr="00B31E07">
              <w:t>4</w:t>
            </w:r>
          </w:p>
        </w:tc>
      </w:tr>
      <w:tr w:rsidR="00F97226" w:rsidRPr="00B31E07" w14:paraId="6268C486"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40D9348" w14:textId="77777777" w:rsidR="00F97226" w:rsidRPr="00B31E07" w:rsidRDefault="00F97226" w:rsidP="00F97226">
            <w:r w:rsidRPr="00B31E07">
              <w:t>23</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7D826CC" w14:textId="77777777" w:rsidR="00F97226" w:rsidRPr="00B31E07" w:rsidRDefault="00F97226" w:rsidP="00F97226">
            <w:r w:rsidRPr="00B31E07">
              <w:t>well-organized tidy neat</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2A551A55"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DDFE787"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1C1E5CF"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699FFC7"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0CF65D5F" w14:textId="77777777" w:rsidR="00F97226" w:rsidRPr="00B31E07" w:rsidRDefault="00F97226" w:rsidP="00F97226">
            <w:r w:rsidRPr="00B31E07">
              <w:t>4</w:t>
            </w:r>
          </w:p>
        </w:tc>
      </w:tr>
      <w:tr w:rsidR="00F97226" w:rsidRPr="00B31E07" w14:paraId="48D3D067"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68483FAA" w14:textId="77777777" w:rsidR="00F97226" w:rsidRPr="00B31E07" w:rsidRDefault="00F97226" w:rsidP="00F97226">
            <w:r w:rsidRPr="00B31E07">
              <w:t>24</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6BF47AE" w14:textId="77777777" w:rsidR="00F97226" w:rsidRPr="00B31E07" w:rsidRDefault="00F97226" w:rsidP="00F97226">
            <w:r w:rsidRPr="00B31E07">
              <w:t>acting without thinking impulsive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632DBFC4"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D22AF12"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66A342D1"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04740BE"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88B7351" w14:textId="77777777" w:rsidR="00F97226" w:rsidRPr="00B31E07" w:rsidRDefault="00F97226" w:rsidP="00F97226">
            <w:r w:rsidRPr="00B31E07">
              <w:t>4</w:t>
            </w:r>
          </w:p>
        </w:tc>
      </w:tr>
      <w:tr w:rsidR="00F97226" w:rsidRPr="00B31E07" w14:paraId="4160B5E5"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00EEE16E" w14:textId="77777777" w:rsidR="00F97226" w:rsidRPr="00B31E07" w:rsidRDefault="00F97226" w:rsidP="00F97226">
            <w:r w:rsidRPr="00B31E07">
              <w:t>25</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674ADC8D" w14:textId="77777777" w:rsidR="00F97226" w:rsidRPr="00B31E07" w:rsidRDefault="00F97226" w:rsidP="00F97226">
            <w:r w:rsidRPr="00B31E07">
              <w:t>tendency to be immature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DFBF1C7"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5773B75"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A30BB04"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A83552E"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2B679F8D" w14:textId="77777777" w:rsidR="00F97226" w:rsidRPr="00B31E07" w:rsidRDefault="00F97226" w:rsidP="00F97226">
            <w:r w:rsidRPr="00B31E07">
              <w:t>4</w:t>
            </w:r>
          </w:p>
        </w:tc>
      </w:tr>
      <w:tr w:rsidR="00F97226" w:rsidRPr="00B31E07" w14:paraId="0D4E92AC" w14:textId="77777777" w:rsidTr="00F97226">
        <w:trPr>
          <w:trHeight w:val="65"/>
        </w:trPr>
        <w:tc>
          <w:tcPr>
            <w:tcW w:w="342" w:type="pct"/>
            <w:tcBorders>
              <w:top w:val="single" w:sz="6" w:space="0" w:color="auto"/>
              <w:left w:val="single" w:sz="6" w:space="0" w:color="auto"/>
              <w:bottom w:val="single" w:sz="6" w:space="0" w:color="auto"/>
              <w:right w:val="single" w:sz="6" w:space="0" w:color="auto"/>
            </w:tcBorders>
            <w:shd w:val="clear" w:color="auto" w:fill="auto"/>
          </w:tcPr>
          <w:p w14:paraId="362EEB95" w14:textId="77777777" w:rsidR="00F97226" w:rsidRPr="00B31E07" w:rsidRDefault="00F97226" w:rsidP="00F97226">
            <w:r w:rsidRPr="00B31E07">
              <w:t>26</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110815B" w14:textId="77777777" w:rsidR="00F97226" w:rsidRDefault="00F97226" w:rsidP="00F97226">
            <w:r w:rsidRPr="00B31E07">
              <w:t>guilty feelings regretful</w:t>
            </w:r>
          </w:p>
          <w:p w14:paraId="313F4BD0" w14:textId="77777777" w:rsidR="00F97226" w:rsidRPr="00B31E07" w:rsidRDefault="00F97226" w:rsidP="00F97226"/>
        </w:tc>
        <w:tc>
          <w:tcPr>
            <w:tcW w:w="642" w:type="pct"/>
            <w:tcBorders>
              <w:top w:val="single" w:sz="6" w:space="0" w:color="auto"/>
              <w:left w:val="single" w:sz="6" w:space="0" w:color="auto"/>
              <w:bottom w:val="single" w:sz="6" w:space="0" w:color="auto"/>
              <w:right w:val="single" w:sz="6" w:space="0" w:color="auto"/>
            </w:tcBorders>
            <w:shd w:val="clear" w:color="auto" w:fill="auto"/>
          </w:tcPr>
          <w:p w14:paraId="644C368A"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AD52D04"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F2CC6F9"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3DA141A"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5041F486" w14:textId="77777777" w:rsidR="00F97226" w:rsidRPr="00B31E07" w:rsidRDefault="00F97226" w:rsidP="00F97226">
            <w:r w:rsidRPr="00B31E07">
              <w:t>4</w:t>
            </w:r>
          </w:p>
        </w:tc>
      </w:tr>
      <w:tr w:rsidR="00F97226" w:rsidRPr="00B31E07" w14:paraId="57D40CCF"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A0EBCA3" w14:textId="77777777" w:rsidR="00F97226" w:rsidRPr="00B31E07" w:rsidRDefault="00F97226" w:rsidP="00F97226">
            <w:r w:rsidRPr="00B31E07">
              <w:t>27</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02679FA5" w14:textId="77777777" w:rsidR="00F97226" w:rsidRPr="00B31E07" w:rsidRDefault="00F97226" w:rsidP="00F97226">
            <w:r w:rsidRPr="00B31E07">
              <w:t>losing control of myself</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5C643C08"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C5FD681"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53B4C3F1"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8CDCD6A"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A4E45AE" w14:textId="77777777" w:rsidR="00F97226" w:rsidRPr="00B31E07" w:rsidRDefault="00F97226" w:rsidP="00F97226">
            <w:r w:rsidRPr="00B31E07">
              <w:t>4</w:t>
            </w:r>
          </w:p>
        </w:tc>
      </w:tr>
      <w:tr w:rsidR="00F97226" w:rsidRPr="00B31E07" w14:paraId="4527B5F5"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CFC50EA" w14:textId="77777777" w:rsidR="00F97226" w:rsidRPr="00B31E07" w:rsidRDefault="00F97226" w:rsidP="00F97226">
            <w:r w:rsidRPr="00B31E07">
              <w:t>28</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6B91A8A" w14:textId="77777777" w:rsidR="00F97226" w:rsidRPr="00B31E07" w:rsidRDefault="00F97226" w:rsidP="00F97226">
            <w:r w:rsidRPr="00B31E07">
              <w:t>tendency to be or act irrational</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63C11F3"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9896DD2"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6846E342"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289503E"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8D81843" w14:textId="77777777" w:rsidR="00F97226" w:rsidRPr="00B31E07" w:rsidRDefault="00F97226" w:rsidP="00F97226">
            <w:r w:rsidRPr="00B31E07">
              <w:t>4</w:t>
            </w:r>
          </w:p>
        </w:tc>
      </w:tr>
      <w:tr w:rsidR="00F97226" w:rsidRPr="00B31E07" w14:paraId="7CFACE91"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1F7C4CE6" w14:textId="77777777" w:rsidR="00F97226" w:rsidRPr="00B31E07" w:rsidRDefault="00F97226" w:rsidP="00F97226">
            <w:r w:rsidRPr="00B31E07">
              <w:t>29</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E9EE5AC" w14:textId="77777777" w:rsidR="00F97226" w:rsidRPr="00B31E07" w:rsidRDefault="00F97226" w:rsidP="00F97226">
            <w:r w:rsidRPr="00B31E07">
              <w:t>unpopular with other children didn't keep friends for long didn't get along with other children</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30DDFAAF"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EE6E783"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B4C6190"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C47840B"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2EA14C59" w14:textId="77777777" w:rsidR="00F97226" w:rsidRPr="00B31E07" w:rsidRDefault="00F97226" w:rsidP="00F97226">
            <w:r w:rsidRPr="00B31E07">
              <w:t>4</w:t>
            </w:r>
          </w:p>
        </w:tc>
      </w:tr>
      <w:tr w:rsidR="00F97226" w:rsidRPr="00B31E07" w14:paraId="66AF4007"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3CD38185" w14:textId="77777777" w:rsidR="00F97226" w:rsidRPr="00B31E07" w:rsidRDefault="00F97226" w:rsidP="00F97226">
            <w:r w:rsidRPr="00B31E07">
              <w:lastRenderedPageBreak/>
              <w:t>30</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191C9413" w14:textId="77777777" w:rsidR="00F97226" w:rsidRPr="00B31E07" w:rsidRDefault="00F97226" w:rsidP="00F97226">
            <w:r w:rsidRPr="00B31E07">
              <w:t>poorly coordinated did not participate in sports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8695EB0"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D627235"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4C4473A"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8ED4C2B"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028FEE22" w14:textId="77777777" w:rsidR="00F97226" w:rsidRPr="00B31E07" w:rsidRDefault="00F97226" w:rsidP="00F97226">
            <w:r w:rsidRPr="00B31E07">
              <w:t>4</w:t>
            </w:r>
          </w:p>
        </w:tc>
      </w:tr>
      <w:tr w:rsidR="00F97226" w:rsidRPr="00B31E07" w14:paraId="23C712F0"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1C87332A" w14:textId="77777777" w:rsidR="00F97226" w:rsidRPr="00B31E07" w:rsidRDefault="00F97226" w:rsidP="00F97226"/>
        </w:tc>
        <w:tc>
          <w:tcPr>
            <w:tcW w:w="1927" w:type="pct"/>
            <w:tcBorders>
              <w:top w:val="single" w:sz="6" w:space="0" w:color="auto"/>
              <w:left w:val="single" w:sz="6" w:space="0" w:color="auto"/>
              <w:bottom w:val="single" w:sz="6" w:space="0" w:color="auto"/>
              <w:right w:val="single" w:sz="6" w:space="0" w:color="auto"/>
            </w:tcBorders>
            <w:shd w:val="clear" w:color="auto" w:fill="auto"/>
          </w:tcPr>
          <w:p w14:paraId="09C2A642" w14:textId="1E6426A3" w:rsidR="00F97226" w:rsidRPr="00B31E07" w:rsidRDefault="00F97226" w:rsidP="00F97226">
            <w:r w:rsidRPr="00B31E07">
              <w:rPr>
                <w:b/>
              </w:rPr>
              <w:t>As a child I was (or had):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B70D6D8" w14:textId="032B07A5" w:rsidR="00F97226" w:rsidRPr="00B31E07" w:rsidRDefault="00F97226" w:rsidP="00F97226">
            <w:r w:rsidRPr="00B31E07">
              <w:t>not at all or very slightly</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2EEDE09" w14:textId="24D102E9" w:rsidR="00F97226" w:rsidRPr="00B31E07" w:rsidRDefault="00F97226" w:rsidP="00F97226">
            <w:r w:rsidRPr="00B31E07">
              <w:t>mildly</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0C8B046" w14:textId="01696072" w:rsidR="00F97226" w:rsidRPr="00B31E07" w:rsidRDefault="00F97226" w:rsidP="00F97226">
            <w:proofErr w:type="spellStart"/>
            <w:r w:rsidRPr="00B31E07">
              <w:t>moder-ately</w:t>
            </w:r>
            <w:proofErr w:type="spellEnd"/>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E1F3F54" w14:textId="42A59795" w:rsidR="00F97226" w:rsidRPr="00B31E07" w:rsidRDefault="00F97226" w:rsidP="00F97226">
            <w:r w:rsidRPr="00B31E07">
              <w:t>quite a bit</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FCD5874" w14:textId="65B50260" w:rsidR="00F97226" w:rsidRPr="00B31E07" w:rsidRDefault="00F97226" w:rsidP="00F97226">
            <w:r w:rsidRPr="00B31E07">
              <w:t>very much</w:t>
            </w:r>
          </w:p>
        </w:tc>
      </w:tr>
      <w:tr w:rsidR="00F97226" w:rsidRPr="00B31E07" w14:paraId="41AEEF06"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6C3836CB" w14:textId="77777777" w:rsidR="00F97226" w:rsidRPr="00B31E07" w:rsidRDefault="00F97226" w:rsidP="00F97226">
            <w:r w:rsidRPr="00B31E07">
              <w:t>31</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39AE9F4" w14:textId="77777777" w:rsidR="00F97226" w:rsidRPr="00B31E07" w:rsidRDefault="00F97226" w:rsidP="00F97226">
            <w:r w:rsidRPr="00B31E07">
              <w:t>afraid of losing control of self</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290E182C"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CC2245B"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5EF97EC3"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480F886"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02CB05EC" w14:textId="77777777" w:rsidR="00F97226" w:rsidRPr="00B31E07" w:rsidRDefault="00F97226" w:rsidP="00F97226">
            <w:r w:rsidRPr="00B31E07">
              <w:t>4</w:t>
            </w:r>
          </w:p>
        </w:tc>
      </w:tr>
      <w:tr w:rsidR="00F97226" w:rsidRPr="00B31E07" w14:paraId="1AD148AB"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6F148D2D" w14:textId="77777777" w:rsidR="00F97226" w:rsidRPr="00B31E07" w:rsidRDefault="00F97226" w:rsidP="00F97226">
            <w:r w:rsidRPr="00B31E07">
              <w:t>32</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0278D995" w14:textId="77777777" w:rsidR="00F97226" w:rsidRPr="00B31E07" w:rsidRDefault="00F97226" w:rsidP="00F97226">
            <w:r w:rsidRPr="00B31E07">
              <w:t>well-coordinated picked first in games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13FE1B2"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AC26F30"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50306937"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C414895"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F8A61A9" w14:textId="77777777" w:rsidR="00F97226" w:rsidRPr="00B31E07" w:rsidRDefault="00F97226" w:rsidP="00F97226">
            <w:r w:rsidRPr="00B31E07">
              <w:t>4</w:t>
            </w:r>
          </w:p>
        </w:tc>
      </w:tr>
      <w:tr w:rsidR="00F97226" w:rsidRPr="00B31E07" w14:paraId="0DAB0EBC"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69DD8B68" w14:textId="77777777" w:rsidR="00F97226" w:rsidRPr="00B31E07" w:rsidRDefault="00F97226" w:rsidP="00F97226">
            <w:r w:rsidRPr="00B31E07">
              <w:t>33</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339F2F7" w14:textId="77777777" w:rsidR="00F97226" w:rsidRPr="00B31E07" w:rsidRDefault="00F97226" w:rsidP="00F97226">
            <w:r w:rsidRPr="00B31E07">
              <w:t>tomboyish (for women only)</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12AD3F0"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3114860"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9124878"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D72E2E9"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0B77CAC8" w14:textId="77777777" w:rsidR="00F97226" w:rsidRPr="00B31E07" w:rsidRDefault="00F97226" w:rsidP="00F97226">
            <w:r w:rsidRPr="00B31E07">
              <w:t>4</w:t>
            </w:r>
          </w:p>
        </w:tc>
      </w:tr>
      <w:tr w:rsidR="00F97226" w:rsidRPr="00B31E07" w14:paraId="622EF758"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660FEFC" w14:textId="77777777" w:rsidR="00F97226" w:rsidRPr="00B31E07" w:rsidRDefault="00F97226" w:rsidP="00F97226">
            <w:r w:rsidRPr="00B31E07">
              <w:t>34</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02230EB3" w14:textId="77777777" w:rsidR="00F97226" w:rsidRPr="00B31E07" w:rsidRDefault="00F97226" w:rsidP="00F97226">
            <w:r w:rsidRPr="00B31E07">
              <w:t>running away from home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5F793F7"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5F42148"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11AD9AA1"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C11D34D"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2E40F61" w14:textId="77777777" w:rsidR="00F97226" w:rsidRPr="00B31E07" w:rsidRDefault="00F97226" w:rsidP="00F97226">
            <w:r w:rsidRPr="00B31E07">
              <w:t>4</w:t>
            </w:r>
          </w:p>
        </w:tc>
      </w:tr>
      <w:tr w:rsidR="00F97226" w:rsidRPr="00B31E07" w14:paraId="4F7F2584"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3ED3D584" w14:textId="77777777" w:rsidR="00F97226" w:rsidRPr="00B31E07" w:rsidRDefault="00F97226" w:rsidP="00F97226">
            <w:r w:rsidRPr="00B31E07">
              <w:t>35</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5FB30E08" w14:textId="77777777" w:rsidR="00F97226" w:rsidRPr="00B31E07" w:rsidRDefault="00F97226" w:rsidP="00F97226">
            <w:r w:rsidRPr="00B31E07">
              <w:t>getting into fights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32E2404"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C28A8DC"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EE2E00E"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0BA54A5"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374E3CCC" w14:textId="77777777" w:rsidR="00F97226" w:rsidRPr="00B31E07" w:rsidRDefault="00F97226" w:rsidP="00F97226">
            <w:r w:rsidRPr="00B31E07">
              <w:t>4</w:t>
            </w:r>
          </w:p>
        </w:tc>
      </w:tr>
      <w:tr w:rsidR="00F97226" w:rsidRPr="00B31E07" w14:paraId="3B7829FC"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BCF16C3" w14:textId="77777777" w:rsidR="00F97226" w:rsidRPr="00B31E07" w:rsidRDefault="00F97226" w:rsidP="00F97226">
            <w:r w:rsidRPr="00B31E07">
              <w:t>36</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2A92091" w14:textId="77777777" w:rsidR="00F97226" w:rsidRPr="00B31E07" w:rsidRDefault="00F97226" w:rsidP="00F97226">
            <w:r w:rsidRPr="00B31E07">
              <w:t>teasing other children</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D531978"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804CC50"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B1EE9FD"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C0348FB"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5139641" w14:textId="77777777" w:rsidR="00F97226" w:rsidRPr="00B31E07" w:rsidRDefault="00F97226" w:rsidP="00F97226">
            <w:r w:rsidRPr="00B31E07">
              <w:t>4</w:t>
            </w:r>
          </w:p>
        </w:tc>
      </w:tr>
      <w:tr w:rsidR="00F97226" w:rsidRPr="00B31E07" w14:paraId="4BFA15EC"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0BEF7161" w14:textId="77777777" w:rsidR="00F97226" w:rsidRPr="00B31E07" w:rsidRDefault="00F97226" w:rsidP="00F97226">
            <w:r w:rsidRPr="00B31E07">
              <w:t>37</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BDD5EFE" w14:textId="77777777" w:rsidR="00F97226" w:rsidRPr="00B31E07" w:rsidRDefault="00F97226" w:rsidP="00F97226">
            <w:r w:rsidRPr="00B31E07">
              <w:t>leader bossy</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6921E6C"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EA601A7"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19A5D94"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A04BE8C"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630EDB25" w14:textId="77777777" w:rsidR="00F97226" w:rsidRPr="00B31E07" w:rsidRDefault="00F97226" w:rsidP="00F97226">
            <w:r w:rsidRPr="00B31E07">
              <w:t>4</w:t>
            </w:r>
          </w:p>
        </w:tc>
      </w:tr>
      <w:tr w:rsidR="00F97226" w:rsidRPr="00B31E07" w14:paraId="7C5130ED"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427E5C3" w14:textId="77777777" w:rsidR="00F97226" w:rsidRPr="00B31E07" w:rsidRDefault="00F97226" w:rsidP="00F97226">
            <w:r w:rsidRPr="00B31E07">
              <w:t>38</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19A63A51" w14:textId="77777777" w:rsidR="00F97226" w:rsidRPr="00B31E07" w:rsidRDefault="00F97226" w:rsidP="00F97226">
            <w:r w:rsidRPr="00B31E07">
              <w:t>difficulty getting awake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917EC0D"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5C77228"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F7354A8"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68368A1"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0A51B9CA" w14:textId="77777777" w:rsidR="00F97226" w:rsidRPr="00B31E07" w:rsidRDefault="00F97226" w:rsidP="00F97226">
            <w:r w:rsidRPr="00B31E07">
              <w:t>4</w:t>
            </w:r>
          </w:p>
        </w:tc>
      </w:tr>
      <w:tr w:rsidR="00F97226" w:rsidRPr="00B31E07" w14:paraId="133BC9A7"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1CEFD4A" w14:textId="77777777" w:rsidR="00F97226" w:rsidRPr="00B31E07" w:rsidRDefault="00F97226" w:rsidP="00F97226">
            <w:r w:rsidRPr="00B31E07">
              <w:t>39</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0CD7F034" w14:textId="77777777" w:rsidR="00F97226" w:rsidRPr="00B31E07" w:rsidRDefault="00F97226" w:rsidP="00F97226">
            <w:r w:rsidRPr="00B31E07">
              <w:t>follower led around too much</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5326B915"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F972B54"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566010B"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542E06F"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11A8C936" w14:textId="77777777" w:rsidR="00F97226" w:rsidRPr="00B31E07" w:rsidRDefault="00F97226" w:rsidP="00F97226">
            <w:r w:rsidRPr="00B31E07">
              <w:t>4</w:t>
            </w:r>
          </w:p>
        </w:tc>
      </w:tr>
      <w:tr w:rsidR="00F97226" w:rsidRPr="00B31E07" w14:paraId="4CA4FE1B"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7B3C582" w14:textId="77777777" w:rsidR="00F97226" w:rsidRPr="00B31E07" w:rsidRDefault="00F97226" w:rsidP="00F97226">
            <w:r w:rsidRPr="00B31E07">
              <w:t>40</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6AD151F" w14:textId="77777777" w:rsidR="00F97226" w:rsidRPr="00B31E07" w:rsidRDefault="00F97226" w:rsidP="00F97226">
            <w:r w:rsidRPr="00B31E07">
              <w:t>trouble seeing things from someone else's point of view</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9101AB4"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9DD606D"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CC92B4F"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C8F5D54"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72FC1B02" w14:textId="77777777" w:rsidR="00F97226" w:rsidRPr="00B31E07" w:rsidRDefault="00F97226" w:rsidP="00F97226">
            <w:r w:rsidRPr="00B31E07">
              <w:t>4</w:t>
            </w:r>
          </w:p>
        </w:tc>
      </w:tr>
      <w:tr w:rsidR="00F97226" w:rsidRPr="00B31E07" w14:paraId="6A7645BB"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70B53EAD" w14:textId="77777777" w:rsidR="00F97226" w:rsidRPr="00B31E07" w:rsidRDefault="00F97226" w:rsidP="00F97226">
            <w:r w:rsidRPr="00B31E07">
              <w:t>41</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4327020" w14:textId="77777777" w:rsidR="00F97226" w:rsidRPr="00B31E07" w:rsidRDefault="00F97226" w:rsidP="00F97226">
            <w:r w:rsidRPr="00B31E07">
              <w:t>trouble with authorities trouble with school visits to principal's office</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E047070"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B5A596C"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74254AD0"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5B411CF"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781C22F7" w14:textId="77777777" w:rsidR="00F97226" w:rsidRPr="00B31E07" w:rsidRDefault="00F97226" w:rsidP="00F97226">
            <w:r w:rsidRPr="00B31E07">
              <w:t>4</w:t>
            </w:r>
          </w:p>
        </w:tc>
      </w:tr>
      <w:tr w:rsidR="00F97226" w:rsidRPr="00B31E07" w14:paraId="243F6668" w14:textId="77777777" w:rsidTr="00F97226">
        <w:tc>
          <w:tcPr>
            <w:tcW w:w="342" w:type="pct"/>
            <w:tcBorders>
              <w:top w:val="single" w:sz="6" w:space="0" w:color="auto"/>
              <w:left w:val="single" w:sz="6" w:space="0" w:color="auto"/>
              <w:bottom w:val="single" w:sz="6" w:space="0" w:color="auto"/>
              <w:right w:val="single" w:sz="6" w:space="0" w:color="auto"/>
            </w:tcBorders>
            <w:shd w:val="clear" w:color="auto" w:fill="auto"/>
          </w:tcPr>
          <w:p w14:paraId="565DF544" w14:textId="77777777" w:rsidR="00F97226" w:rsidRPr="00B31E07" w:rsidRDefault="00F97226" w:rsidP="00F97226">
            <w:r w:rsidRPr="00B31E07">
              <w:t>42</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6D9725D7" w14:textId="77777777" w:rsidR="00F97226" w:rsidRPr="00B31E07" w:rsidRDefault="00F97226" w:rsidP="00F97226">
            <w:r w:rsidRPr="00B31E07">
              <w:t>trouble with police booked convicted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5A9397C6"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B326BB5"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85AE45C"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1F75C97" w14:textId="77777777" w:rsidR="00F97226" w:rsidRPr="00B31E07" w:rsidRDefault="00F97226" w:rsidP="00F97226">
            <w:r w:rsidRPr="00B31E07">
              <w:t>3</w:t>
            </w:r>
          </w:p>
        </w:tc>
        <w:tc>
          <w:tcPr>
            <w:tcW w:w="513" w:type="pct"/>
            <w:tcBorders>
              <w:top w:val="single" w:sz="6" w:space="0" w:color="auto"/>
              <w:left w:val="single" w:sz="6" w:space="0" w:color="auto"/>
              <w:bottom w:val="single" w:sz="6" w:space="0" w:color="auto"/>
              <w:right w:val="single" w:sz="6" w:space="0" w:color="auto"/>
            </w:tcBorders>
            <w:shd w:val="clear" w:color="auto" w:fill="auto"/>
          </w:tcPr>
          <w:p w14:paraId="29A7C50E" w14:textId="77777777" w:rsidR="00F97226" w:rsidRPr="00B31E07" w:rsidRDefault="00F97226" w:rsidP="00F97226">
            <w:r w:rsidRPr="00B31E07">
              <w:t>4</w:t>
            </w:r>
          </w:p>
        </w:tc>
      </w:tr>
    </w:tbl>
    <w:tbl>
      <w:tblPr>
        <w:tblpPr w:leftFromText="180" w:rightFromText="180" w:vertAnchor="text" w:horzAnchor="margin" w:tblpY="1"/>
        <w:tblW w:w="5000" w:type="pct"/>
        <w:tblCellMar>
          <w:left w:w="80" w:type="dxa"/>
          <w:right w:w="80" w:type="dxa"/>
        </w:tblCellMar>
        <w:tblLook w:val="0000" w:firstRow="0" w:lastRow="0" w:firstColumn="0" w:lastColumn="0" w:noHBand="0" w:noVBand="0"/>
      </w:tblPr>
      <w:tblGrid>
        <w:gridCol w:w="730"/>
        <w:gridCol w:w="4104"/>
        <w:gridCol w:w="1367"/>
        <w:gridCol w:w="1095"/>
        <w:gridCol w:w="1167"/>
        <w:gridCol w:w="1095"/>
        <w:gridCol w:w="1090"/>
      </w:tblGrid>
      <w:tr w:rsidR="00F97226" w:rsidRPr="00B31E07" w14:paraId="42ED5162" w14:textId="77777777" w:rsidTr="00F97226">
        <w:trPr>
          <w:trHeight w:val="976"/>
        </w:trPr>
        <w:tc>
          <w:tcPr>
            <w:tcW w:w="343" w:type="pct"/>
            <w:tcBorders>
              <w:top w:val="single" w:sz="6" w:space="0" w:color="auto"/>
              <w:left w:val="single" w:sz="6" w:space="0" w:color="auto"/>
              <w:bottom w:val="single" w:sz="6" w:space="0" w:color="auto"/>
              <w:right w:val="single" w:sz="6" w:space="0" w:color="auto"/>
            </w:tcBorders>
            <w:shd w:val="clear" w:color="auto" w:fill="auto"/>
          </w:tcPr>
          <w:p w14:paraId="30396C1A" w14:textId="77777777" w:rsidR="00F97226" w:rsidRPr="00B31E07" w:rsidRDefault="00F97226" w:rsidP="00F97226"/>
        </w:tc>
        <w:tc>
          <w:tcPr>
            <w:tcW w:w="1927" w:type="pct"/>
            <w:tcBorders>
              <w:top w:val="single" w:sz="6" w:space="0" w:color="auto"/>
              <w:left w:val="single" w:sz="6" w:space="0" w:color="auto"/>
              <w:bottom w:val="single" w:sz="6" w:space="0" w:color="auto"/>
              <w:right w:val="single" w:sz="6" w:space="0" w:color="auto"/>
            </w:tcBorders>
            <w:shd w:val="clear" w:color="auto" w:fill="auto"/>
          </w:tcPr>
          <w:p w14:paraId="25F4F30B" w14:textId="77777777" w:rsidR="00F97226" w:rsidRPr="00B31E07" w:rsidRDefault="00F97226" w:rsidP="00F97226">
            <w:r w:rsidRPr="00B31E07">
              <w:rPr>
                <w:b/>
              </w:rPr>
              <w:t>Medical problems as a child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11CBF6B" w14:textId="77777777" w:rsidR="00F97226" w:rsidRPr="00B31E07" w:rsidRDefault="00F97226" w:rsidP="00F97226">
            <w:r w:rsidRPr="00B31E07">
              <w:t>not at all or very slightly</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6E83E39" w14:textId="77777777" w:rsidR="00F97226" w:rsidRPr="00B31E07" w:rsidRDefault="00F97226" w:rsidP="00F97226">
            <w:r w:rsidRPr="00B31E07">
              <w:t>mildly</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16A7B5B9" w14:textId="77777777" w:rsidR="00F97226" w:rsidRPr="00B31E07" w:rsidRDefault="00F97226" w:rsidP="00F97226">
            <w:proofErr w:type="spellStart"/>
            <w:r w:rsidRPr="00B31E07">
              <w:t>moder-ately</w:t>
            </w:r>
            <w:proofErr w:type="spellEnd"/>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AF349B5" w14:textId="77777777" w:rsidR="00F97226" w:rsidRPr="00B31E07" w:rsidRDefault="00F97226" w:rsidP="00F97226">
            <w:r w:rsidRPr="00B31E07">
              <w:t>quite a bit</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225F73E1" w14:textId="77777777" w:rsidR="00F97226" w:rsidRPr="00B31E07" w:rsidRDefault="00F97226" w:rsidP="00F97226">
            <w:r w:rsidRPr="00B31E07">
              <w:t>very much</w:t>
            </w:r>
          </w:p>
        </w:tc>
      </w:tr>
      <w:tr w:rsidR="00F97226" w:rsidRPr="00B31E07" w14:paraId="601CA535" w14:textId="77777777" w:rsidTr="00F97226">
        <w:trPr>
          <w:trHeight w:val="341"/>
        </w:trPr>
        <w:tc>
          <w:tcPr>
            <w:tcW w:w="343" w:type="pct"/>
            <w:tcBorders>
              <w:top w:val="single" w:sz="6" w:space="0" w:color="auto"/>
              <w:left w:val="single" w:sz="6" w:space="0" w:color="auto"/>
              <w:bottom w:val="single" w:sz="6" w:space="0" w:color="auto"/>
              <w:right w:val="single" w:sz="6" w:space="0" w:color="auto"/>
            </w:tcBorders>
            <w:shd w:val="clear" w:color="auto" w:fill="auto"/>
          </w:tcPr>
          <w:p w14:paraId="255803DB" w14:textId="77777777" w:rsidR="00F97226" w:rsidRPr="00B31E07" w:rsidRDefault="00F97226" w:rsidP="00F97226">
            <w:r w:rsidRPr="00B31E07">
              <w:t>43</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C98A793" w14:textId="77777777" w:rsidR="00F97226" w:rsidRPr="00B31E07" w:rsidRDefault="00F97226" w:rsidP="00F97226">
            <w:r w:rsidRPr="00B31E07">
              <w:t>headaches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7618306"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2EC681B"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2628F01"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A14DFDF"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6DDD5BEE" w14:textId="77777777" w:rsidR="00F97226" w:rsidRPr="00B31E07" w:rsidRDefault="00F97226" w:rsidP="00F97226">
            <w:r w:rsidRPr="00B31E07">
              <w:t>4</w:t>
            </w:r>
          </w:p>
        </w:tc>
      </w:tr>
      <w:tr w:rsidR="00F97226" w:rsidRPr="00B31E07" w14:paraId="59EB4360"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45FAC3E3" w14:textId="77777777" w:rsidR="00F97226" w:rsidRPr="00B31E07" w:rsidRDefault="00F97226" w:rsidP="00F97226">
            <w:r w:rsidRPr="00B31E07">
              <w:t>44</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039A8F1" w14:textId="77777777" w:rsidR="00F97226" w:rsidRPr="00B31E07" w:rsidRDefault="00F97226" w:rsidP="00F97226">
            <w:proofErr w:type="spellStart"/>
            <w:r w:rsidRPr="00B31E07">
              <w:t>stomachaches</w:t>
            </w:r>
            <w:proofErr w:type="spellEnd"/>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F12F858"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5CE3D29"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40D04AB"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278E57F"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1308F6A8" w14:textId="77777777" w:rsidR="00F97226" w:rsidRPr="00B31E07" w:rsidRDefault="00F97226" w:rsidP="00F97226">
            <w:r w:rsidRPr="00B31E07">
              <w:t>4</w:t>
            </w:r>
          </w:p>
        </w:tc>
      </w:tr>
      <w:tr w:rsidR="00F97226" w:rsidRPr="00B31E07" w14:paraId="20831D0B"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3184AA7E" w14:textId="77777777" w:rsidR="00F97226" w:rsidRPr="00B31E07" w:rsidRDefault="00F97226" w:rsidP="00F97226">
            <w:r w:rsidRPr="00B31E07">
              <w:t>45</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98D7DD6" w14:textId="77777777" w:rsidR="00F97226" w:rsidRPr="00B31E07" w:rsidRDefault="00F97226" w:rsidP="00F97226">
            <w:r w:rsidRPr="00B31E07">
              <w:t>constipation</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54216151"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F9F53D1"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E5F4846"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8648CFA"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74815412" w14:textId="77777777" w:rsidR="00F97226" w:rsidRPr="00B31E07" w:rsidRDefault="00F97226" w:rsidP="00F97226">
            <w:r w:rsidRPr="00B31E07">
              <w:t>4</w:t>
            </w:r>
          </w:p>
        </w:tc>
      </w:tr>
      <w:tr w:rsidR="00F97226" w:rsidRPr="00B31E07" w14:paraId="7C569D42"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60FDF50D" w14:textId="77777777" w:rsidR="00F97226" w:rsidRPr="00B31E07" w:rsidRDefault="00F97226" w:rsidP="00F97226">
            <w:r w:rsidRPr="00B31E07">
              <w:t>46</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09AEED8F" w14:textId="77777777" w:rsidR="00F97226" w:rsidRPr="00B31E07" w:rsidRDefault="00F97226" w:rsidP="00F97226">
            <w:proofErr w:type="spellStart"/>
            <w:r w:rsidRPr="00B31E07">
              <w:t>diarrhea</w:t>
            </w:r>
            <w:proofErr w:type="spellEnd"/>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6DC47C4"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BB9E241"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52985FE"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5064BD2"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3D979C5E" w14:textId="77777777" w:rsidR="00F97226" w:rsidRPr="00B31E07" w:rsidRDefault="00F97226" w:rsidP="00F97226">
            <w:r w:rsidRPr="00B31E07">
              <w:t>4</w:t>
            </w:r>
          </w:p>
        </w:tc>
      </w:tr>
      <w:tr w:rsidR="00F97226" w:rsidRPr="00B31E07" w14:paraId="2B555942"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21DBE863" w14:textId="77777777" w:rsidR="00F97226" w:rsidRPr="00B31E07" w:rsidRDefault="00F97226" w:rsidP="00F97226">
            <w:r w:rsidRPr="00B31E07">
              <w:t>47</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0C6ED7BD" w14:textId="77777777" w:rsidR="00F97226" w:rsidRPr="00B31E07" w:rsidRDefault="00F97226" w:rsidP="00F97226">
            <w:r w:rsidRPr="00B31E07">
              <w:t>food allergies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35722DD"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0E12A6A"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924EBD7"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8786DF3"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0F1ECAC3" w14:textId="77777777" w:rsidR="00F97226" w:rsidRPr="00B31E07" w:rsidRDefault="00F97226" w:rsidP="00F97226">
            <w:r w:rsidRPr="00B31E07">
              <w:t>4</w:t>
            </w:r>
          </w:p>
        </w:tc>
      </w:tr>
      <w:tr w:rsidR="00F97226" w:rsidRPr="00B31E07" w14:paraId="16E96BDA"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044DF838" w14:textId="77777777" w:rsidR="00F97226" w:rsidRPr="00B31E07" w:rsidRDefault="00F97226" w:rsidP="00F97226">
            <w:r w:rsidRPr="00B31E07">
              <w:t>48</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3E383B82" w14:textId="77777777" w:rsidR="00F97226" w:rsidRPr="00B31E07" w:rsidRDefault="00F97226" w:rsidP="00F97226">
            <w:r w:rsidRPr="00B31E07">
              <w:t>other allergies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E4FC8CA"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5D6A9B4"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7391A56"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4B414B5"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2B8B37D3" w14:textId="77777777" w:rsidR="00F97226" w:rsidRPr="00B31E07" w:rsidRDefault="00F97226" w:rsidP="00F97226">
            <w:r w:rsidRPr="00B31E07">
              <w:t>4</w:t>
            </w:r>
          </w:p>
        </w:tc>
      </w:tr>
      <w:tr w:rsidR="00F97226" w:rsidRPr="00B31E07" w14:paraId="07657792" w14:textId="77777777" w:rsidTr="00F97226">
        <w:trPr>
          <w:trHeight w:val="341"/>
        </w:trPr>
        <w:tc>
          <w:tcPr>
            <w:tcW w:w="343" w:type="pct"/>
            <w:tcBorders>
              <w:top w:val="single" w:sz="6" w:space="0" w:color="auto"/>
              <w:left w:val="single" w:sz="6" w:space="0" w:color="auto"/>
              <w:bottom w:val="single" w:sz="6" w:space="0" w:color="auto"/>
              <w:right w:val="single" w:sz="6" w:space="0" w:color="auto"/>
            </w:tcBorders>
            <w:shd w:val="clear" w:color="auto" w:fill="auto"/>
          </w:tcPr>
          <w:p w14:paraId="13DB47A4" w14:textId="77777777" w:rsidR="00F97226" w:rsidRPr="00B31E07" w:rsidRDefault="00F97226" w:rsidP="00F97226">
            <w:r w:rsidRPr="00B31E07">
              <w:t>49</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5E580FF4" w14:textId="77777777" w:rsidR="00F97226" w:rsidRPr="00B31E07" w:rsidRDefault="00F97226" w:rsidP="00F97226">
            <w:r w:rsidRPr="00B31E07">
              <w:t>bedwetting</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368F860"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D0D7AEE"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931C046"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4A9FFAA"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38C20C7A" w14:textId="77777777" w:rsidR="00F97226" w:rsidRPr="00B31E07" w:rsidRDefault="00F97226" w:rsidP="00F97226">
            <w:r w:rsidRPr="00B31E07">
              <w:t>4</w:t>
            </w:r>
          </w:p>
        </w:tc>
      </w:tr>
      <w:tr w:rsidR="00F97226" w:rsidRPr="00B31E07" w14:paraId="2AA3B601" w14:textId="77777777" w:rsidTr="00F97226">
        <w:trPr>
          <w:trHeight w:val="976"/>
        </w:trPr>
        <w:tc>
          <w:tcPr>
            <w:tcW w:w="343" w:type="pct"/>
            <w:tcBorders>
              <w:top w:val="single" w:sz="6" w:space="0" w:color="auto"/>
              <w:left w:val="single" w:sz="6" w:space="0" w:color="auto"/>
              <w:bottom w:val="single" w:sz="6" w:space="0" w:color="auto"/>
              <w:right w:val="single" w:sz="6" w:space="0" w:color="auto"/>
            </w:tcBorders>
            <w:shd w:val="clear" w:color="auto" w:fill="auto"/>
          </w:tcPr>
          <w:p w14:paraId="5AA8C7F2" w14:textId="77777777" w:rsidR="00F97226" w:rsidRPr="00B31E07" w:rsidRDefault="00F97226" w:rsidP="00F97226"/>
        </w:tc>
        <w:tc>
          <w:tcPr>
            <w:tcW w:w="1927" w:type="pct"/>
            <w:tcBorders>
              <w:top w:val="single" w:sz="6" w:space="0" w:color="auto"/>
              <w:left w:val="single" w:sz="6" w:space="0" w:color="auto"/>
              <w:bottom w:val="single" w:sz="6" w:space="0" w:color="auto"/>
              <w:right w:val="single" w:sz="6" w:space="0" w:color="auto"/>
            </w:tcBorders>
            <w:shd w:val="clear" w:color="auto" w:fill="auto"/>
          </w:tcPr>
          <w:p w14:paraId="180B79B1" w14:textId="77777777" w:rsidR="00F97226" w:rsidRPr="00B31E07" w:rsidRDefault="00F97226" w:rsidP="00F97226">
            <w:r w:rsidRPr="00B31E07">
              <w:rPr>
                <w:b/>
              </w:rPr>
              <w:t>As a child in school I was (or had)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B482890" w14:textId="77777777" w:rsidR="00F97226" w:rsidRPr="00B31E07" w:rsidRDefault="00F97226" w:rsidP="00F97226">
            <w:r w:rsidRPr="00B31E07">
              <w:t>not at all or very slightly</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A48C4B2" w14:textId="77777777" w:rsidR="00F97226" w:rsidRPr="00B31E07" w:rsidRDefault="00F97226" w:rsidP="00F97226">
            <w:r w:rsidRPr="00B31E07">
              <w:t>mildly</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04AEDD33" w14:textId="77777777" w:rsidR="00F97226" w:rsidRPr="00B31E07" w:rsidRDefault="00F97226" w:rsidP="00F97226">
            <w:proofErr w:type="spellStart"/>
            <w:r w:rsidRPr="00B31E07">
              <w:t>moder-ately</w:t>
            </w:r>
            <w:proofErr w:type="spellEnd"/>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3689CA8" w14:textId="77777777" w:rsidR="00F97226" w:rsidRPr="00B31E07" w:rsidRDefault="00F97226" w:rsidP="00F97226">
            <w:r w:rsidRPr="00B31E07">
              <w:t>quite a bit</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1F4EBC8A" w14:textId="77777777" w:rsidR="00F97226" w:rsidRPr="00B31E07" w:rsidRDefault="00F97226" w:rsidP="00F97226">
            <w:r w:rsidRPr="00B31E07">
              <w:t>very much</w:t>
            </w:r>
          </w:p>
        </w:tc>
      </w:tr>
      <w:tr w:rsidR="00F97226" w:rsidRPr="00B31E07" w14:paraId="41571CE4"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6589FCDB" w14:textId="77777777" w:rsidR="00F97226" w:rsidRPr="00B31E07" w:rsidRDefault="00F97226" w:rsidP="00F97226">
            <w:r w:rsidRPr="00B31E07">
              <w:t>50</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9B65C1C" w14:textId="77777777" w:rsidR="00F97226" w:rsidRPr="00B31E07" w:rsidRDefault="00F97226" w:rsidP="00F97226">
            <w:r w:rsidRPr="00B31E07">
              <w:t>overall a good student fast</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63F8965B"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2AD0862"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532783F2"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DFDCDC8"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7CCC3696" w14:textId="77777777" w:rsidR="00F97226" w:rsidRPr="00B31E07" w:rsidRDefault="00F97226" w:rsidP="00F97226">
            <w:r w:rsidRPr="00B31E07">
              <w:t>4</w:t>
            </w:r>
          </w:p>
        </w:tc>
      </w:tr>
      <w:tr w:rsidR="00F97226" w:rsidRPr="00B31E07" w14:paraId="0AFD41C7" w14:textId="77777777" w:rsidTr="00F97226">
        <w:trPr>
          <w:trHeight w:val="666"/>
        </w:trPr>
        <w:tc>
          <w:tcPr>
            <w:tcW w:w="343" w:type="pct"/>
            <w:tcBorders>
              <w:top w:val="single" w:sz="6" w:space="0" w:color="auto"/>
              <w:left w:val="single" w:sz="6" w:space="0" w:color="auto"/>
              <w:bottom w:val="single" w:sz="6" w:space="0" w:color="auto"/>
              <w:right w:val="single" w:sz="6" w:space="0" w:color="auto"/>
            </w:tcBorders>
            <w:shd w:val="clear" w:color="auto" w:fill="auto"/>
          </w:tcPr>
          <w:p w14:paraId="45FC2F2B" w14:textId="77777777" w:rsidR="00F97226" w:rsidRPr="00B31E07" w:rsidRDefault="00F97226" w:rsidP="00F97226">
            <w:r w:rsidRPr="00B31E07">
              <w:t>51</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6AA6460" w14:textId="77777777" w:rsidR="00F97226" w:rsidRPr="00B31E07" w:rsidRDefault="00F97226" w:rsidP="00F97226">
            <w:r w:rsidRPr="00B31E07">
              <w:t>overall a poor student slow learner</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1D9BC54"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91A82F6"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91EE3CC"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115DE15"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5EF57E5B" w14:textId="77777777" w:rsidR="00F97226" w:rsidRPr="00B31E07" w:rsidRDefault="00F97226" w:rsidP="00F97226">
            <w:r w:rsidRPr="00B31E07">
              <w:t>4</w:t>
            </w:r>
          </w:p>
        </w:tc>
      </w:tr>
      <w:tr w:rsidR="00F97226" w:rsidRPr="00B31E07" w14:paraId="248ED9FF"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30D1252B" w14:textId="77777777" w:rsidR="00F97226" w:rsidRPr="00B31E07" w:rsidRDefault="00F97226" w:rsidP="00F97226">
            <w:r w:rsidRPr="00B31E07">
              <w:t>52</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628BAD19" w14:textId="77777777" w:rsidR="00F97226" w:rsidRPr="00B31E07" w:rsidRDefault="00F97226" w:rsidP="00F97226">
            <w:r w:rsidRPr="00B31E07">
              <w:t>slow in learning to read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237C870E"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7B55D7EF"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749E057"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8302E77"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4B73624C" w14:textId="77777777" w:rsidR="00F97226" w:rsidRPr="00B31E07" w:rsidRDefault="00F97226" w:rsidP="00F97226">
            <w:r w:rsidRPr="00B31E07">
              <w:t>4</w:t>
            </w:r>
          </w:p>
        </w:tc>
      </w:tr>
      <w:tr w:rsidR="00F97226" w:rsidRPr="00B31E07" w14:paraId="01FAD0E1"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174DE40E" w14:textId="77777777" w:rsidR="00F97226" w:rsidRPr="00B31E07" w:rsidRDefault="00F97226" w:rsidP="00F97226">
            <w:r w:rsidRPr="00B31E07">
              <w:t>53</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232AD74" w14:textId="77777777" w:rsidR="00F97226" w:rsidRPr="00B31E07" w:rsidRDefault="00F97226" w:rsidP="00F97226">
            <w:r w:rsidRPr="00B31E07">
              <w:t>slow reader</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D34EFBE"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2DE1321"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5C90C149"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85407BA"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0AB94E3B" w14:textId="77777777" w:rsidR="00F97226" w:rsidRPr="00B31E07" w:rsidRDefault="00F97226" w:rsidP="00F97226">
            <w:r w:rsidRPr="00B31E07">
              <w:t>4</w:t>
            </w:r>
          </w:p>
        </w:tc>
      </w:tr>
      <w:tr w:rsidR="00F97226" w:rsidRPr="00B31E07" w14:paraId="3791F281"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0E2BF7FF" w14:textId="77777777" w:rsidR="00F97226" w:rsidRPr="00B31E07" w:rsidRDefault="00F97226" w:rsidP="00F97226">
            <w:r w:rsidRPr="00B31E07">
              <w:t>54</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7D5A437" w14:textId="77777777" w:rsidR="00F97226" w:rsidRPr="00B31E07" w:rsidRDefault="00F97226" w:rsidP="00F97226">
            <w:r w:rsidRPr="00B31E07">
              <w:t>trouble reversing letters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6A09B3C2"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1421B41"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301C572B"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A48DC32"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68344041" w14:textId="77777777" w:rsidR="00F97226" w:rsidRPr="00B31E07" w:rsidRDefault="00F97226" w:rsidP="00F97226">
            <w:r w:rsidRPr="00B31E07">
              <w:t>4</w:t>
            </w:r>
          </w:p>
        </w:tc>
      </w:tr>
      <w:tr w:rsidR="00F97226" w:rsidRPr="00B31E07" w14:paraId="4DADB735"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7511001F" w14:textId="77777777" w:rsidR="00F97226" w:rsidRPr="00B31E07" w:rsidRDefault="00F97226" w:rsidP="00F97226">
            <w:r w:rsidRPr="00B31E07">
              <w:t>55</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83EAD7C" w14:textId="77777777" w:rsidR="00F97226" w:rsidRPr="00B31E07" w:rsidRDefault="00F97226" w:rsidP="00F97226">
            <w:r w:rsidRPr="00B31E07">
              <w:t>problems with spelling</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7922A38"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D6A545A"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332C867"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E3EEABE"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1EC02DE7" w14:textId="77777777" w:rsidR="00F97226" w:rsidRPr="00B31E07" w:rsidRDefault="00F97226" w:rsidP="00F97226">
            <w:r w:rsidRPr="00B31E07">
              <w:t>4</w:t>
            </w:r>
          </w:p>
        </w:tc>
      </w:tr>
      <w:tr w:rsidR="00F97226" w:rsidRPr="00B31E07" w14:paraId="0E32A560" w14:textId="77777777" w:rsidTr="00F97226">
        <w:trPr>
          <w:trHeight w:val="651"/>
        </w:trPr>
        <w:tc>
          <w:tcPr>
            <w:tcW w:w="343" w:type="pct"/>
            <w:tcBorders>
              <w:top w:val="single" w:sz="6" w:space="0" w:color="auto"/>
              <w:left w:val="single" w:sz="6" w:space="0" w:color="auto"/>
              <w:bottom w:val="single" w:sz="6" w:space="0" w:color="auto"/>
              <w:right w:val="single" w:sz="6" w:space="0" w:color="auto"/>
            </w:tcBorders>
            <w:shd w:val="clear" w:color="auto" w:fill="auto"/>
          </w:tcPr>
          <w:p w14:paraId="1C5A4040" w14:textId="77777777" w:rsidR="00F97226" w:rsidRPr="00B31E07" w:rsidRDefault="00F97226" w:rsidP="00F97226">
            <w:r w:rsidRPr="00B31E07">
              <w:t>56</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4D5FA27A" w14:textId="77777777" w:rsidR="00F97226" w:rsidRPr="00B31E07" w:rsidRDefault="00F97226" w:rsidP="00F97226">
            <w:r w:rsidRPr="00B31E07">
              <w:t>trouble with mathematics or numbers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68E90A3E"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F3AEA41"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2399183"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5901686"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53BCD48A" w14:textId="77777777" w:rsidR="00F97226" w:rsidRPr="00B31E07" w:rsidRDefault="00F97226" w:rsidP="00F97226">
            <w:r w:rsidRPr="00B31E07">
              <w:t>4</w:t>
            </w:r>
          </w:p>
        </w:tc>
      </w:tr>
      <w:tr w:rsidR="00F97226" w:rsidRPr="00B31E07" w14:paraId="53F52DEB" w14:textId="77777777" w:rsidTr="00F97226">
        <w:trPr>
          <w:trHeight w:val="341"/>
        </w:trPr>
        <w:tc>
          <w:tcPr>
            <w:tcW w:w="343" w:type="pct"/>
            <w:tcBorders>
              <w:top w:val="single" w:sz="6" w:space="0" w:color="auto"/>
              <w:left w:val="single" w:sz="6" w:space="0" w:color="auto"/>
              <w:bottom w:val="single" w:sz="6" w:space="0" w:color="auto"/>
              <w:right w:val="single" w:sz="6" w:space="0" w:color="auto"/>
            </w:tcBorders>
            <w:shd w:val="clear" w:color="auto" w:fill="auto"/>
          </w:tcPr>
          <w:p w14:paraId="47FF154A" w14:textId="77777777" w:rsidR="00F97226" w:rsidRPr="00B31E07" w:rsidRDefault="00F97226" w:rsidP="00F97226">
            <w:r w:rsidRPr="00B31E07">
              <w:t>57</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1FE08151" w14:textId="77777777" w:rsidR="00F97226" w:rsidRPr="00B31E07" w:rsidRDefault="00F97226" w:rsidP="00F97226">
            <w:r w:rsidRPr="00B31E07">
              <w:t>bad handwriting</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02CDB435"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2886F613"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5C9AFFCF"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41548EED"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63FBF50F" w14:textId="77777777" w:rsidR="00F97226" w:rsidRPr="00B31E07" w:rsidRDefault="00F97226" w:rsidP="00F97226">
            <w:r w:rsidRPr="00B31E07">
              <w:t>4</w:t>
            </w:r>
          </w:p>
        </w:tc>
      </w:tr>
      <w:tr w:rsidR="00F97226" w:rsidRPr="00B31E07" w14:paraId="4F713932" w14:textId="77777777" w:rsidTr="00F97226">
        <w:trPr>
          <w:trHeight w:val="651"/>
        </w:trPr>
        <w:tc>
          <w:tcPr>
            <w:tcW w:w="343" w:type="pct"/>
            <w:tcBorders>
              <w:top w:val="single" w:sz="6" w:space="0" w:color="auto"/>
              <w:left w:val="single" w:sz="6" w:space="0" w:color="auto"/>
              <w:bottom w:val="single" w:sz="6" w:space="0" w:color="auto"/>
              <w:right w:val="single" w:sz="6" w:space="0" w:color="auto"/>
            </w:tcBorders>
            <w:shd w:val="clear" w:color="auto" w:fill="auto"/>
          </w:tcPr>
          <w:p w14:paraId="7FEF78AB" w14:textId="77777777" w:rsidR="00F97226" w:rsidRPr="00B31E07" w:rsidRDefault="00F97226" w:rsidP="00F97226">
            <w:r w:rsidRPr="00B31E07">
              <w:t>58</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20F53255" w14:textId="77777777" w:rsidR="00F97226" w:rsidRPr="00B31E07" w:rsidRDefault="00F97226" w:rsidP="00F97226">
            <w:r w:rsidRPr="00B31E07">
              <w:t>able to read pretty well but never really enjoyed reading</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998A43E"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FE1D5A8"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45CE870A"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F1F71F6"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1463B05A" w14:textId="77777777" w:rsidR="00F97226" w:rsidRPr="00B31E07" w:rsidRDefault="00F97226" w:rsidP="00F97226">
            <w:r w:rsidRPr="00B31E07">
              <w:t>4</w:t>
            </w:r>
          </w:p>
        </w:tc>
      </w:tr>
      <w:tr w:rsidR="00F97226" w:rsidRPr="00B31E07" w14:paraId="31197F2E"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45AC1E76" w14:textId="77777777" w:rsidR="00F97226" w:rsidRPr="00B31E07" w:rsidRDefault="00F97226" w:rsidP="00F97226">
            <w:r w:rsidRPr="00B31E07">
              <w:lastRenderedPageBreak/>
              <w:t>59</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71972E6" w14:textId="77777777" w:rsidR="00F97226" w:rsidRPr="00B31E07" w:rsidRDefault="00F97226" w:rsidP="00F97226">
            <w:r w:rsidRPr="00B31E07">
              <w:t>not achieving up to potential</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2659E02F"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0FA4403"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7C10183A"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107E73EA"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5E31A1D0" w14:textId="77777777" w:rsidR="00F97226" w:rsidRPr="00B31E07" w:rsidRDefault="00F97226" w:rsidP="00F97226">
            <w:r w:rsidRPr="00B31E07">
              <w:t>4</w:t>
            </w:r>
          </w:p>
        </w:tc>
      </w:tr>
      <w:tr w:rsidR="00F97226" w:rsidRPr="00B31E07" w14:paraId="058D3CD4"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3A30E0A7" w14:textId="77777777" w:rsidR="00F97226" w:rsidRPr="00B31E07" w:rsidRDefault="00F97226" w:rsidP="00F97226">
            <w:r w:rsidRPr="00B31E07">
              <w:t>60</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00273173" w14:textId="77777777" w:rsidR="00F97226" w:rsidRPr="00B31E07" w:rsidRDefault="00F97226" w:rsidP="00F97226">
            <w:r w:rsidRPr="00B31E07">
              <w:t>repeating grades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7AA0C6E4"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04FB08ED"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2D9223C5"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5A7314D5"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0BF3082C" w14:textId="77777777" w:rsidR="00F97226" w:rsidRPr="00B31E07" w:rsidRDefault="00F97226" w:rsidP="00F97226">
            <w:r w:rsidRPr="00B31E07">
              <w:t>4</w:t>
            </w:r>
          </w:p>
        </w:tc>
      </w:tr>
      <w:tr w:rsidR="00F97226" w:rsidRPr="00B31E07" w14:paraId="29499D9B" w14:textId="77777777" w:rsidTr="00F97226">
        <w:trPr>
          <w:trHeight w:val="325"/>
        </w:trPr>
        <w:tc>
          <w:tcPr>
            <w:tcW w:w="343" w:type="pct"/>
            <w:tcBorders>
              <w:top w:val="single" w:sz="6" w:space="0" w:color="auto"/>
              <w:left w:val="single" w:sz="6" w:space="0" w:color="auto"/>
              <w:bottom w:val="single" w:sz="6" w:space="0" w:color="auto"/>
              <w:right w:val="single" w:sz="6" w:space="0" w:color="auto"/>
            </w:tcBorders>
            <w:shd w:val="clear" w:color="auto" w:fill="auto"/>
          </w:tcPr>
          <w:p w14:paraId="16635760" w14:textId="77777777" w:rsidR="00F97226" w:rsidRPr="00B31E07" w:rsidRDefault="00F97226" w:rsidP="00F97226">
            <w:r w:rsidRPr="00B31E07">
              <w:t>61</w:t>
            </w:r>
          </w:p>
        </w:tc>
        <w:tc>
          <w:tcPr>
            <w:tcW w:w="1927" w:type="pct"/>
            <w:tcBorders>
              <w:top w:val="single" w:sz="6" w:space="0" w:color="auto"/>
              <w:left w:val="single" w:sz="6" w:space="0" w:color="auto"/>
              <w:bottom w:val="single" w:sz="6" w:space="0" w:color="auto"/>
              <w:right w:val="single" w:sz="6" w:space="0" w:color="auto"/>
            </w:tcBorders>
            <w:shd w:val="clear" w:color="auto" w:fill="auto"/>
          </w:tcPr>
          <w:p w14:paraId="7C1BC6DA" w14:textId="77777777" w:rsidR="00F97226" w:rsidRPr="00B31E07" w:rsidRDefault="00F97226" w:rsidP="00F97226">
            <w:r w:rsidRPr="00B31E07">
              <w:t>suspended or expelled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50A89640" w14:textId="77777777" w:rsidR="00F97226" w:rsidRPr="00B31E07" w:rsidRDefault="00F97226" w:rsidP="00F97226">
            <w:r w:rsidRPr="00B31E07">
              <w:t>0</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6E98F53B" w14:textId="77777777" w:rsidR="00F97226" w:rsidRPr="00B31E07" w:rsidRDefault="00F97226" w:rsidP="00F97226">
            <w:r w:rsidRPr="00B31E07">
              <w:t>1</w:t>
            </w:r>
          </w:p>
        </w:tc>
        <w:tc>
          <w:tcPr>
            <w:tcW w:w="548" w:type="pct"/>
            <w:tcBorders>
              <w:top w:val="single" w:sz="6" w:space="0" w:color="auto"/>
              <w:left w:val="single" w:sz="6" w:space="0" w:color="auto"/>
              <w:bottom w:val="single" w:sz="6" w:space="0" w:color="auto"/>
              <w:right w:val="single" w:sz="6" w:space="0" w:color="auto"/>
            </w:tcBorders>
            <w:shd w:val="clear" w:color="auto" w:fill="auto"/>
          </w:tcPr>
          <w:p w14:paraId="7D04CC6B" w14:textId="77777777" w:rsidR="00F97226" w:rsidRPr="00B31E07" w:rsidRDefault="00F97226" w:rsidP="00F97226">
            <w:r w:rsidRPr="00B31E07">
              <w:t>2</w:t>
            </w:r>
          </w:p>
        </w:tc>
        <w:tc>
          <w:tcPr>
            <w:tcW w:w="514" w:type="pct"/>
            <w:tcBorders>
              <w:top w:val="single" w:sz="6" w:space="0" w:color="auto"/>
              <w:left w:val="single" w:sz="6" w:space="0" w:color="auto"/>
              <w:bottom w:val="single" w:sz="6" w:space="0" w:color="auto"/>
              <w:right w:val="single" w:sz="6" w:space="0" w:color="auto"/>
            </w:tcBorders>
            <w:shd w:val="clear" w:color="auto" w:fill="auto"/>
          </w:tcPr>
          <w:p w14:paraId="3C232BF8" w14:textId="77777777" w:rsidR="00F97226" w:rsidRPr="00B31E07" w:rsidRDefault="00F97226" w:rsidP="00F97226">
            <w:r w:rsidRPr="00B31E07">
              <w:t>3</w:t>
            </w:r>
          </w:p>
        </w:tc>
        <w:tc>
          <w:tcPr>
            <w:tcW w:w="512" w:type="pct"/>
            <w:tcBorders>
              <w:top w:val="single" w:sz="6" w:space="0" w:color="auto"/>
              <w:left w:val="single" w:sz="6" w:space="0" w:color="auto"/>
              <w:bottom w:val="single" w:sz="6" w:space="0" w:color="auto"/>
              <w:right w:val="single" w:sz="6" w:space="0" w:color="auto"/>
            </w:tcBorders>
            <w:shd w:val="clear" w:color="auto" w:fill="auto"/>
          </w:tcPr>
          <w:p w14:paraId="2C5A8FC1" w14:textId="77777777" w:rsidR="00F97226" w:rsidRPr="00B31E07" w:rsidRDefault="00F97226" w:rsidP="00F97226">
            <w:r w:rsidRPr="00B31E07">
              <w:t>4</w:t>
            </w:r>
          </w:p>
        </w:tc>
      </w:tr>
    </w:tbl>
    <w:p w14:paraId="2F485FBA" w14:textId="77777777" w:rsidR="00F97226" w:rsidRPr="00B31E07" w:rsidRDefault="00F97226" w:rsidP="00F97226">
      <w:r w:rsidRPr="00B31E07">
        <w:br w:type="page"/>
      </w:r>
    </w:p>
    <w:p w14:paraId="13289997" w14:textId="77777777" w:rsidR="00F97226" w:rsidRDefault="00F97226" w:rsidP="00F97226">
      <w:pPr>
        <w:rPr>
          <w:noProof/>
          <w:lang w:eastAsia="en-GB"/>
        </w:rPr>
      </w:pPr>
      <w:r>
        <w:rPr>
          <w:noProof/>
          <w:lang w:eastAsia="en-GB"/>
        </w:rPr>
        <w:lastRenderedPageBreak/>
        <w:drawing>
          <wp:inline distT="0" distB="0" distL="0" distR="0" wp14:anchorId="295DC305" wp14:editId="0D0F5AB4">
            <wp:extent cx="6683268" cy="8991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5000"/>
                              </a14:imgEffect>
                              <a14:imgEffect>
                                <a14:saturation sat="400000"/>
                              </a14:imgEffect>
                            </a14:imgLayer>
                          </a14:imgProps>
                        </a:ext>
                      </a:extLst>
                    </a:blip>
                    <a:stretch>
                      <a:fillRect/>
                    </a:stretch>
                  </pic:blipFill>
                  <pic:spPr>
                    <a:xfrm>
                      <a:off x="0" y="0"/>
                      <a:ext cx="6685585" cy="8994718"/>
                    </a:xfrm>
                    <a:prstGeom prst="rect">
                      <a:avLst/>
                    </a:prstGeom>
                  </pic:spPr>
                </pic:pic>
              </a:graphicData>
            </a:graphic>
          </wp:inline>
        </w:drawing>
      </w:r>
    </w:p>
    <w:p w14:paraId="1798FB51" w14:textId="77777777" w:rsidR="00F97226" w:rsidRDefault="00F97226" w:rsidP="00F97226">
      <w:pPr>
        <w:rPr>
          <w:color w:val="808080"/>
          <w:sz w:val="16"/>
        </w:rPr>
      </w:pPr>
    </w:p>
    <w:p w14:paraId="62EE1483" w14:textId="77777777" w:rsidR="00F97226" w:rsidRDefault="00F97226" w:rsidP="00F97226">
      <w:pPr>
        <w:rPr>
          <w:color w:val="808080"/>
          <w:sz w:val="16"/>
        </w:rPr>
      </w:pPr>
      <w:r>
        <w:rPr>
          <w:noProof/>
          <w:lang w:eastAsia="en-GB"/>
        </w:rPr>
        <w:drawing>
          <wp:inline distT="0" distB="0" distL="0" distR="0" wp14:anchorId="21177499" wp14:editId="1BE0D6D1">
            <wp:extent cx="6512436" cy="72263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25000"/>
                              </a14:imgEffect>
                              <a14:imgEffect>
                                <a14:saturation sat="400000"/>
                              </a14:imgEffect>
                            </a14:imgLayer>
                          </a14:imgProps>
                        </a:ext>
                      </a:extLst>
                    </a:blip>
                    <a:stretch>
                      <a:fillRect/>
                    </a:stretch>
                  </pic:blipFill>
                  <pic:spPr>
                    <a:xfrm>
                      <a:off x="0" y="0"/>
                      <a:ext cx="6512436" cy="7226300"/>
                    </a:xfrm>
                    <a:prstGeom prst="rect">
                      <a:avLst/>
                    </a:prstGeom>
                  </pic:spPr>
                </pic:pic>
              </a:graphicData>
            </a:graphic>
          </wp:inline>
        </w:drawing>
      </w:r>
    </w:p>
    <w:p w14:paraId="6295C75F" w14:textId="77777777" w:rsidR="00F97226" w:rsidRDefault="00F97226" w:rsidP="00F97226">
      <w:pPr>
        <w:rPr>
          <w:color w:val="808080"/>
          <w:sz w:val="16"/>
        </w:rPr>
      </w:pPr>
    </w:p>
    <w:p w14:paraId="270E62ED" w14:textId="77777777" w:rsidR="00F97226" w:rsidRDefault="00F97226" w:rsidP="00F97226">
      <w:pPr>
        <w:rPr>
          <w:color w:val="808080"/>
          <w:sz w:val="16"/>
        </w:rPr>
      </w:pPr>
    </w:p>
    <w:p w14:paraId="6DF5E8A6" w14:textId="77777777" w:rsidR="00F97226" w:rsidRDefault="00F97226" w:rsidP="00F97226">
      <w:pPr>
        <w:rPr>
          <w:color w:val="808080"/>
          <w:sz w:val="16"/>
        </w:rPr>
      </w:pPr>
    </w:p>
    <w:p w14:paraId="0DEB1E3F" w14:textId="77777777" w:rsidR="00F97226" w:rsidRDefault="00F97226" w:rsidP="00F97226">
      <w:pPr>
        <w:rPr>
          <w:color w:val="808080"/>
          <w:sz w:val="16"/>
        </w:rPr>
      </w:pPr>
    </w:p>
    <w:p w14:paraId="0FF406C5" w14:textId="77777777" w:rsidR="00F97226" w:rsidRDefault="00F97226" w:rsidP="00F97226">
      <w:pPr>
        <w:rPr>
          <w:color w:val="808080"/>
          <w:sz w:val="16"/>
        </w:rPr>
      </w:pPr>
    </w:p>
    <w:p w14:paraId="1FB469AB" w14:textId="77777777" w:rsidR="00F97226" w:rsidRDefault="00F97226" w:rsidP="00F97226">
      <w:pPr>
        <w:rPr>
          <w:color w:val="808080"/>
          <w:sz w:val="16"/>
        </w:rPr>
      </w:pPr>
    </w:p>
    <w:p w14:paraId="67467E24" w14:textId="77777777" w:rsidR="00F97226" w:rsidRDefault="00F97226" w:rsidP="00F97226">
      <w:pPr>
        <w:rPr>
          <w:color w:val="808080"/>
          <w:sz w:val="16"/>
        </w:rPr>
      </w:pPr>
    </w:p>
    <w:tbl>
      <w:tblPr>
        <w:tblpPr w:leftFromText="180" w:rightFromText="180" w:horzAnchor="page" w:tblpX="1277" w:tblpY="225"/>
        <w:tblW w:w="0" w:type="auto"/>
        <w:tblBorders>
          <w:top w:val="single" w:sz="8" w:space="0" w:color="auto"/>
          <w:left w:val="single" w:sz="8" w:space="0" w:color="auto"/>
          <w:bottom w:val="single" w:sz="8" w:space="0" w:color="auto"/>
          <w:right w:val="single" w:sz="8" w:space="0" w:color="auto"/>
        </w:tblBorders>
        <w:tblLayout w:type="fixed"/>
        <w:tblCellMar>
          <w:left w:w="29" w:type="dxa"/>
          <w:right w:w="29" w:type="dxa"/>
        </w:tblCellMar>
        <w:tblLook w:val="0000" w:firstRow="0" w:lastRow="0" w:firstColumn="0" w:lastColumn="0" w:noHBand="0" w:noVBand="0"/>
      </w:tblPr>
      <w:tblGrid>
        <w:gridCol w:w="6155"/>
        <w:gridCol w:w="511"/>
        <w:gridCol w:w="512"/>
        <w:gridCol w:w="511"/>
        <w:gridCol w:w="512"/>
        <w:gridCol w:w="513"/>
        <w:gridCol w:w="1709"/>
      </w:tblGrid>
      <w:tr w:rsidR="00F97226" w14:paraId="4AB3CDE9" w14:textId="77777777" w:rsidTr="00F97226">
        <w:trPr>
          <w:gridAfter w:val="1"/>
          <w:wAfter w:w="1709" w:type="dxa"/>
          <w:cantSplit/>
          <w:trHeight w:val="372"/>
        </w:trPr>
        <w:tc>
          <w:tcPr>
            <w:tcW w:w="8714" w:type="dxa"/>
            <w:gridSpan w:val="6"/>
            <w:tcBorders>
              <w:top w:val="nil"/>
              <w:left w:val="nil"/>
              <w:bottom w:val="nil"/>
              <w:right w:val="nil"/>
            </w:tcBorders>
            <w:vAlign w:val="bottom"/>
          </w:tcPr>
          <w:p w14:paraId="16620DB0" w14:textId="77777777" w:rsidR="00F97226" w:rsidRDefault="00F97226" w:rsidP="00F97226">
            <w:pPr>
              <w:pStyle w:val="TitleandAcronym"/>
            </w:pPr>
            <w:bookmarkStart w:id="1" w:name="OLE_LINK1"/>
            <w:bookmarkStart w:id="2" w:name="OLE_LINK2"/>
            <w:r w:rsidRPr="00EB59EF">
              <w:rPr>
                <w:sz w:val="36"/>
              </w:rPr>
              <w:t>Adult ADHD Self-Report Scale Symptom Checklist (ASRS-v1.1)</w:t>
            </w:r>
            <w:bookmarkEnd w:id="1"/>
            <w:bookmarkEnd w:id="2"/>
          </w:p>
        </w:tc>
      </w:tr>
      <w:tr w:rsidR="00F97226" w14:paraId="78B74DCC" w14:textId="77777777" w:rsidTr="00F97226">
        <w:trPr>
          <w:cantSplit/>
          <w:trHeight w:val="298"/>
        </w:trPr>
        <w:tc>
          <w:tcPr>
            <w:tcW w:w="8714" w:type="dxa"/>
            <w:gridSpan w:val="6"/>
            <w:tcBorders>
              <w:top w:val="nil"/>
              <w:left w:val="nil"/>
              <w:bottom w:val="nil"/>
              <w:right w:val="nil"/>
            </w:tcBorders>
            <w:vAlign w:val="bottom"/>
          </w:tcPr>
          <w:p w14:paraId="6EEF4D97" w14:textId="77777777" w:rsidR="00F97226" w:rsidRDefault="00F97226" w:rsidP="00F97226">
            <w:pPr>
              <w:pStyle w:val="NovartisBodyText"/>
            </w:pPr>
          </w:p>
        </w:tc>
        <w:tc>
          <w:tcPr>
            <w:tcW w:w="1709" w:type="dxa"/>
            <w:tcBorders>
              <w:top w:val="nil"/>
              <w:left w:val="nil"/>
              <w:bottom w:val="nil"/>
              <w:right w:val="nil"/>
            </w:tcBorders>
            <w:vAlign w:val="bottom"/>
          </w:tcPr>
          <w:p w14:paraId="6D8093E9" w14:textId="77777777" w:rsidR="00F97226" w:rsidRDefault="00F97226" w:rsidP="00F97226">
            <w:pPr>
              <w:pStyle w:val="NovartisBodyText"/>
            </w:pPr>
          </w:p>
        </w:tc>
      </w:tr>
      <w:tr w:rsidR="00F97226" w14:paraId="3A2A449B" w14:textId="77777777" w:rsidTr="00F97226">
        <w:trPr>
          <w:cantSplit/>
          <w:trHeight w:val="1408"/>
        </w:trPr>
        <w:tc>
          <w:tcPr>
            <w:tcW w:w="6155" w:type="dxa"/>
            <w:tcBorders>
              <w:top w:val="single" w:sz="4" w:space="0" w:color="auto"/>
              <w:left w:val="single" w:sz="4" w:space="0" w:color="auto"/>
              <w:bottom w:val="single" w:sz="4" w:space="0" w:color="auto"/>
              <w:right w:val="single" w:sz="4" w:space="0" w:color="auto"/>
            </w:tcBorders>
            <w:vAlign w:val="bottom"/>
          </w:tcPr>
          <w:p w14:paraId="2B308A90" w14:textId="77777777" w:rsidR="00F97226" w:rsidRPr="00987EFF" w:rsidRDefault="00F97226" w:rsidP="00F97226">
            <w:pPr>
              <w:pStyle w:val="NovartisBodyText"/>
              <w:ind w:right="330"/>
            </w:pPr>
            <w:r w:rsidRPr="00987EFF">
              <w:t xml:space="preserve">Please answer the questions below, rating yourself on each of the criteria shown using the scale on the right side of the page. </w:t>
            </w:r>
            <w:r w:rsidRPr="00987EFF">
              <w:rPr>
                <w:lang w:val="en-ZA"/>
              </w:rPr>
              <w:t>As you answer each question, place an X in the box that best describes how you have felt and conducted yourself over the past 6 months</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14:paraId="00408F1B" w14:textId="77777777" w:rsidR="00F97226" w:rsidRDefault="00F97226" w:rsidP="00F97226">
            <w:pPr>
              <w:pStyle w:val="NovartisBodyText"/>
              <w:ind w:left="29"/>
            </w:pPr>
            <w:r>
              <w:rPr>
                <w:lang w:val="en-ZA"/>
              </w:rPr>
              <w:t>Never</w:t>
            </w:r>
          </w:p>
        </w:tc>
        <w:tc>
          <w:tcPr>
            <w:tcW w:w="512" w:type="dxa"/>
            <w:tcBorders>
              <w:top w:val="single" w:sz="4" w:space="0" w:color="auto"/>
              <w:left w:val="single" w:sz="4" w:space="0" w:color="auto"/>
              <w:bottom w:val="single" w:sz="4" w:space="0" w:color="auto"/>
              <w:right w:val="single" w:sz="4" w:space="0" w:color="auto"/>
            </w:tcBorders>
            <w:textDirection w:val="btLr"/>
            <w:vAlign w:val="center"/>
          </w:tcPr>
          <w:p w14:paraId="47BEBBA6" w14:textId="77777777" w:rsidR="00F97226" w:rsidRDefault="00F97226" w:rsidP="00F97226">
            <w:pPr>
              <w:pStyle w:val="NovartisBodyText"/>
              <w:ind w:left="29"/>
            </w:pPr>
            <w:r>
              <w:rPr>
                <w:lang w:val="en-ZA"/>
              </w:rPr>
              <w:t>Rarely</w:t>
            </w:r>
          </w:p>
        </w:tc>
        <w:tc>
          <w:tcPr>
            <w:tcW w:w="511" w:type="dxa"/>
            <w:tcBorders>
              <w:top w:val="single" w:sz="4" w:space="0" w:color="auto"/>
              <w:left w:val="single" w:sz="4" w:space="0" w:color="auto"/>
              <w:bottom w:val="single" w:sz="4" w:space="0" w:color="auto"/>
              <w:right w:val="single" w:sz="4" w:space="0" w:color="auto"/>
            </w:tcBorders>
            <w:textDirection w:val="btLr"/>
            <w:vAlign w:val="center"/>
          </w:tcPr>
          <w:p w14:paraId="7B31BC06" w14:textId="77777777" w:rsidR="00F97226" w:rsidRDefault="00F97226" w:rsidP="00F97226">
            <w:pPr>
              <w:pStyle w:val="NovartisBodyText"/>
              <w:ind w:left="29"/>
            </w:pPr>
            <w:r>
              <w:rPr>
                <w:lang w:val="en-ZA"/>
              </w:rPr>
              <w:t>Sometimes</w:t>
            </w:r>
          </w:p>
        </w:tc>
        <w:tc>
          <w:tcPr>
            <w:tcW w:w="512" w:type="dxa"/>
            <w:tcBorders>
              <w:top w:val="single" w:sz="4" w:space="0" w:color="auto"/>
              <w:left w:val="single" w:sz="4" w:space="0" w:color="auto"/>
              <w:bottom w:val="single" w:sz="4" w:space="0" w:color="auto"/>
              <w:right w:val="single" w:sz="4" w:space="0" w:color="auto"/>
            </w:tcBorders>
            <w:textDirection w:val="btLr"/>
            <w:vAlign w:val="center"/>
          </w:tcPr>
          <w:p w14:paraId="3E072FE9" w14:textId="77777777" w:rsidR="00F97226" w:rsidRDefault="00F97226" w:rsidP="00F97226">
            <w:pPr>
              <w:pStyle w:val="NovartisBodyText"/>
              <w:ind w:left="29"/>
            </w:pPr>
            <w:r>
              <w:rPr>
                <w:lang w:val="en-ZA"/>
              </w:rPr>
              <w:t>Often</w:t>
            </w:r>
          </w:p>
        </w:tc>
        <w:tc>
          <w:tcPr>
            <w:tcW w:w="513" w:type="dxa"/>
            <w:tcBorders>
              <w:top w:val="single" w:sz="4" w:space="0" w:color="auto"/>
              <w:left w:val="single" w:sz="4" w:space="0" w:color="auto"/>
              <w:bottom w:val="single" w:sz="4" w:space="0" w:color="auto"/>
              <w:right w:val="single" w:sz="4" w:space="0" w:color="auto"/>
            </w:tcBorders>
            <w:textDirection w:val="btLr"/>
            <w:vAlign w:val="center"/>
          </w:tcPr>
          <w:p w14:paraId="34C5CFB1" w14:textId="77777777" w:rsidR="00F97226" w:rsidRDefault="00F97226" w:rsidP="00F97226">
            <w:pPr>
              <w:pStyle w:val="NovartisBodyText"/>
              <w:ind w:left="29"/>
            </w:pPr>
            <w:r>
              <w:rPr>
                <w:lang w:val="en-ZA"/>
              </w:rPr>
              <w:t>Very often</w:t>
            </w:r>
          </w:p>
        </w:tc>
        <w:tc>
          <w:tcPr>
            <w:tcW w:w="1709" w:type="dxa"/>
            <w:tcBorders>
              <w:top w:val="nil"/>
              <w:left w:val="single" w:sz="4" w:space="0" w:color="auto"/>
              <w:bottom w:val="nil"/>
              <w:right w:val="nil"/>
            </w:tcBorders>
            <w:vAlign w:val="bottom"/>
          </w:tcPr>
          <w:p w14:paraId="23BD8F2C" w14:textId="77777777" w:rsidR="00F97226" w:rsidRDefault="00F97226" w:rsidP="00F97226">
            <w:pPr>
              <w:pStyle w:val="NovartisBodyText"/>
            </w:pPr>
          </w:p>
        </w:tc>
      </w:tr>
      <w:tr w:rsidR="00F97226" w14:paraId="6F9A55B5" w14:textId="77777777" w:rsidTr="00F97226">
        <w:trPr>
          <w:cantSplit/>
          <w:trHeight w:val="68"/>
        </w:trPr>
        <w:tc>
          <w:tcPr>
            <w:tcW w:w="6155" w:type="dxa"/>
            <w:tcBorders>
              <w:top w:val="single" w:sz="4" w:space="0" w:color="auto"/>
              <w:left w:val="single" w:sz="4" w:space="0" w:color="auto"/>
              <w:bottom w:val="single" w:sz="4" w:space="0" w:color="auto"/>
              <w:right w:val="single" w:sz="4" w:space="0" w:color="auto"/>
            </w:tcBorders>
            <w:vAlign w:val="bottom"/>
          </w:tcPr>
          <w:p w14:paraId="0296BBF0" w14:textId="77777777" w:rsidR="00F97226" w:rsidRDefault="00F97226" w:rsidP="00F97226">
            <w:pPr>
              <w:pStyle w:val="NovartisBodyText"/>
              <w:ind w:left="360" w:right="330" w:hanging="360"/>
            </w:pPr>
            <w:r>
              <w:t>1.</w:t>
            </w:r>
            <w:r>
              <w:tab/>
            </w:r>
            <w:r>
              <w:rPr>
                <w:lang w:val="en-ZA"/>
              </w:rPr>
              <w:t>How often do you have trouble wrapping up the final details of a project, once the challenging parts have been done?</w:t>
            </w:r>
          </w:p>
        </w:tc>
        <w:tc>
          <w:tcPr>
            <w:tcW w:w="511" w:type="dxa"/>
            <w:tcBorders>
              <w:top w:val="single" w:sz="4" w:space="0" w:color="auto"/>
              <w:left w:val="single" w:sz="4" w:space="0" w:color="auto"/>
              <w:bottom w:val="single" w:sz="4" w:space="0" w:color="auto"/>
              <w:right w:val="single" w:sz="4" w:space="0" w:color="auto"/>
            </w:tcBorders>
            <w:vAlign w:val="center"/>
          </w:tcPr>
          <w:p w14:paraId="6BB4A08E"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vAlign w:val="center"/>
          </w:tcPr>
          <w:p w14:paraId="0B80548A" w14:textId="77777777" w:rsidR="00F97226" w:rsidRDefault="00F97226" w:rsidP="00F97226">
            <w:pPr>
              <w:pStyle w:val="NovartisBodyText"/>
            </w:pPr>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14:paraId="5537DA5E"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shd w:val="clear" w:color="auto" w:fill="D9D9D9"/>
            <w:vAlign w:val="center"/>
          </w:tcPr>
          <w:p w14:paraId="5AC136BE" w14:textId="77777777" w:rsidR="00F97226" w:rsidRDefault="00F97226" w:rsidP="00F97226">
            <w:pPr>
              <w:pStyle w:val="NovartisBodyText"/>
            </w:pP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415DF4C2" w14:textId="77777777" w:rsidR="00F97226" w:rsidRDefault="00F97226" w:rsidP="00F97226">
            <w:pPr>
              <w:pStyle w:val="NovartisBodyText"/>
            </w:pPr>
          </w:p>
        </w:tc>
        <w:tc>
          <w:tcPr>
            <w:tcW w:w="1709" w:type="dxa"/>
            <w:tcBorders>
              <w:top w:val="nil"/>
              <w:left w:val="single" w:sz="4" w:space="0" w:color="auto"/>
              <w:bottom w:val="nil"/>
              <w:right w:val="nil"/>
            </w:tcBorders>
            <w:vAlign w:val="bottom"/>
          </w:tcPr>
          <w:p w14:paraId="4C83993B" w14:textId="77777777" w:rsidR="00F97226" w:rsidRDefault="00F97226" w:rsidP="00F97226">
            <w:pPr>
              <w:pStyle w:val="NovartisBodyText"/>
            </w:pPr>
          </w:p>
        </w:tc>
      </w:tr>
      <w:tr w:rsidR="00F97226" w14:paraId="4C72F0CD" w14:textId="77777777" w:rsidTr="00F97226">
        <w:trPr>
          <w:cantSplit/>
          <w:trHeight w:val="68"/>
        </w:trPr>
        <w:tc>
          <w:tcPr>
            <w:tcW w:w="6155" w:type="dxa"/>
            <w:tcBorders>
              <w:top w:val="single" w:sz="4" w:space="0" w:color="auto"/>
              <w:left w:val="single" w:sz="4" w:space="0" w:color="auto"/>
              <w:bottom w:val="single" w:sz="4" w:space="0" w:color="auto"/>
              <w:right w:val="single" w:sz="4" w:space="0" w:color="auto"/>
            </w:tcBorders>
            <w:vAlign w:val="bottom"/>
          </w:tcPr>
          <w:p w14:paraId="0ED6E277" w14:textId="77777777" w:rsidR="00F97226" w:rsidRDefault="00F97226" w:rsidP="00F97226">
            <w:pPr>
              <w:pStyle w:val="NovartisBodyText"/>
              <w:ind w:left="360" w:right="330" w:hanging="360"/>
            </w:pPr>
            <w:r>
              <w:t>2.</w:t>
            </w:r>
            <w:r>
              <w:tab/>
            </w:r>
            <w:r>
              <w:rPr>
                <w:lang w:val="en-ZA"/>
              </w:rPr>
              <w:t>How often do you have difficulty getting things in order when you have to do a task that requires organisation?</w:t>
            </w:r>
          </w:p>
        </w:tc>
        <w:tc>
          <w:tcPr>
            <w:tcW w:w="511" w:type="dxa"/>
            <w:tcBorders>
              <w:top w:val="single" w:sz="4" w:space="0" w:color="auto"/>
              <w:left w:val="single" w:sz="4" w:space="0" w:color="auto"/>
              <w:bottom w:val="single" w:sz="4" w:space="0" w:color="auto"/>
              <w:right w:val="single" w:sz="4" w:space="0" w:color="auto"/>
            </w:tcBorders>
            <w:vAlign w:val="center"/>
          </w:tcPr>
          <w:p w14:paraId="64BA9D4F"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vAlign w:val="center"/>
          </w:tcPr>
          <w:p w14:paraId="6631D4BC" w14:textId="77777777" w:rsidR="00F97226" w:rsidRDefault="00F97226" w:rsidP="00F97226">
            <w:pPr>
              <w:pStyle w:val="NovartisBodyText"/>
            </w:pPr>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14:paraId="20BB25DD"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shd w:val="clear" w:color="auto" w:fill="D9D9D9"/>
            <w:vAlign w:val="center"/>
          </w:tcPr>
          <w:p w14:paraId="46A84289" w14:textId="77777777" w:rsidR="00F97226" w:rsidRDefault="00F97226" w:rsidP="00F97226">
            <w:pPr>
              <w:pStyle w:val="NovartisBodyText"/>
            </w:pP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400D64E6" w14:textId="77777777" w:rsidR="00F97226" w:rsidRDefault="00F97226" w:rsidP="00F97226">
            <w:pPr>
              <w:pStyle w:val="NovartisBodyText"/>
            </w:pPr>
          </w:p>
        </w:tc>
        <w:tc>
          <w:tcPr>
            <w:tcW w:w="1709" w:type="dxa"/>
            <w:tcBorders>
              <w:top w:val="nil"/>
              <w:left w:val="single" w:sz="4" w:space="0" w:color="auto"/>
              <w:bottom w:val="nil"/>
              <w:right w:val="nil"/>
            </w:tcBorders>
            <w:vAlign w:val="bottom"/>
          </w:tcPr>
          <w:p w14:paraId="5CE4B14E" w14:textId="77777777" w:rsidR="00F97226" w:rsidRDefault="00F97226" w:rsidP="00F97226">
            <w:pPr>
              <w:pStyle w:val="NovartisBodyText"/>
            </w:pPr>
          </w:p>
        </w:tc>
      </w:tr>
      <w:tr w:rsidR="00F97226" w14:paraId="7DF8517C" w14:textId="77777777" w:rsidTr="00F97226">
        <w:trPr>
          <w:cantSplit/>
          <w:trHeight w:val="68"/>
        </w:trPr>
        <w:tc>
          <w:tcPr>
            <w:tcW w:w="6155" w:type="dxa"/>
            <w:tcBorders>
              <w:top w:val="single" w:sz="4" w:space="0" w:color="auto"/>
              <w:left w:val="single" w:sz="4" w:space="0" w:color="auto"/>
              <w:bottom w:val="single" w:sz="4" w:space="0" w:color="auto"/>
              <w:right w:val="single" w:sz="4" w:space="0" w:color="auto"/>
            </w:tcBorders>
            <w:vAlign w:val="bottom"/>
          </w:tcPr>
          <w:p w14:paraId="708CBECA" w14:textId="77777777" w:rsidR="00F97226" w:rsidRDefault="00F97226" w:rsidP="00F97226">
            <w:pPr>
              <w:pStyle w:val="NovartisBodyText"/>
              <w:ind w:left="360" w:right="330" w:hanging="360"/>
            </w:pPr>
            <w:r>
              <w:t>3.</w:t>
            </w:r>
            <w:r>
              <w:tab/>
            </w:r>
            <w:r>
              <w:rPr>
                <w:lang w:val="en-ZA"/>
              </w:rPr>
              <w:t>How often do you have problems remembering appointments or obligations?</w:t>
            </w:r>
          </w:p>
        </w:tc>
        <w:tc>
          <w:tcPr>
            <w:tcW w:w="511" w:type="dxa"/>
            <w:tcBorders>
              <w:top w:val="single" w:sz="4" w:space="0" w:color="auto"/>
              <w:left w:val="single" w:sz="4" w:space="0" w:color="auto"/>
              <w:bottom w:val="single" w:sz="4" w:space="0" w:color="auto"/>
              <w:right w:val="single" w:sz="4" w:space="0" w:color="auto"/>
            </w:tcBorders>
            <w:vAlign w:val="center"/>
          </w:tcPr>
          <w:p w14:paraId="62802ED0"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vAlign w:val="center"/>
          </w:tcPr>
          <w:p w14:paraId="6A90BCE6" w14:textId="77777777" w:rsidR="00F97226" w:rsidRDefault="00F97226" w:rsidP="00F97226">
            <w:pPr>
              <w:pStyle w:val="NovartisBodyText"/>
            </w:pPr>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14:paraId="4DABAD81"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shd w:val="clear" w:color="auto" w:fill="D9D9D9"/>
            <w:vAlign w:val="center"/>
          </w:tcPr>
          <w:p w14:paraId="4E2C018F" w14:textId="77777777" w:rsidR="00F97226" w:rsidRDefault="00F97226" w:rsidP="00F97226">
            <w:pPr>
              <w:pStyle w:val="NovartisBodyText"/>
            </w:pP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0944A0AC" w14:textId="77777777" w:rsidR="00F97226" w:rsidRDefault="00F97226" w:rsidP="00F97226">
            <w:pPr>
              <w:pStyle w:val="NovartisBodyText"/>
            </w:pPr>
          </w:p>
        </w:tc>
        <w:tc>
          <w:tcPr>
            <w:tcW w:w="1709" w:type="dxa"/>
            <w:tcBorders>
              <w:top w:val="nil"/>
              <w:left w:val="single" w:sz="4" w:space="0" w:color="auto"/>
              <w:bottom w:val="nil"/>
              <w:right w:val="nil"/>
            </w:tcBorders>
            <w:vAlign w:val="bottom"/>
          </w:tcPr>
          <w:p w14:paraId="28D4922B" w14:textId="77777777" w:rsidR="00F97226" w:rsidRDefault="00F97226" w:rsidP="00F97226">
            <w:pPr>
              <w:pStyle w:val="NovartisBodyText"/>
            </w:pPr>
          </w:p>
        </w:tc>
      </w:tr>
      <w:tr w:rsidR="00F97226" w14:paraId="7BC2F427" w14:textId="77777777" w:rsidTr="00F97226">
        <w:trPr>
          <w:cantSplit/>
          <w:trHeight w:val="68"/>
        </w:trPr>
        <w:tc>
          <w:tcPr>
            <w:tcW w:w="6155" w:type="dxa"/>
            <w:tcBorders>
              <w:top w:val="single" w:sz="4" w:space="0" w:color="auto"/>
              <w:left w:val="single" w:sz="4" w:space="0" w:color="auto"/>
              <w:bottom w:val="single" w:sz="4" w:space="0" w:color="auto"/>
              <w:right w:val="single" w:sz="4" w:space="0" w:color="auto"/>
            </w:tcBorders>
            <w:vAlign w:val="bottom"/>
          </w:tcPr>
          <w:p w14:paraId="3A5B0865" w14:textId="77777777" w:rsidR="00F97226" w:rsidRDefault="00F97226" w:rsidP="00F97226">
            <w:pPr>
              <w:pStyle w:val="NovartisBodyText"/>
              <w:ind w:left="360" w:right="330" w:hanging="360"/>
            </w:pPr>
            <w:r>
              <w:t>4.</w:t>
            </w:r>
            <w:r>
              <w:tab/>
            </w:r>
            <w:r>
              <w:rPr>
                <w:lang w:val="en-ZA"/>
              </w:rPr>
              <w:t>When you have a task that requires a lot of thought, how often do you avoid or delay getting started?</w:t>
            </w:r>
          </w:p>
        </w:tc>
        <w:tc>
          <w:tcPr>
            <w:tcW w:w="511" w:type="dxa"/>
            <w:tcBorders>
              <w:top w:val="single" w:sz="4" w:space="0" w:color="auto"/>
              <w:left w:val="single" w:sz="4" w:space="0" w:color="auto"/>
              <w:bottom w:val="single" w:sz="4" w:space="0" w:color="auto"/>
              <w:right w:val="single" w:sz="4" w:space="0" w:color="auto"/>
            </w:tcBorders>
            <w:vAlign w:val="center"/>
          </w:tcPr>
          <w:p w14:paraId="515DD864"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vAlign w:val="center"/>
          </w:tcPr>
          <w:p w14:paraId="18435C08" w14:textId="77777777" w:rsidR="00F97226" w:rsidRDefault="00F97226" w:rsidP="00F97226">
            <w:pPr>
              <w:pStyle w:val="NovartisBodyText"/>
            </w:pPr>
          </w:p>
        </w:tc>
        <w:tc>
          <w:tcPr>
            <w:tcW w:w="511" w:type="dxa"/>
            <w:tcBorders>
              <w:top w:val="single" w:sz="4" w:space="0" w:color="auto"/>
              <w:left w:val="single" w:sz="4" w:space="0" w:color="auto"/>
              <w:bottom w:val="single" w:sz="4" w:space="0" w:color="auto"/>
              <w:right w:val="single" w:sz="4" w:space="0" w:color="auto"/>
            </w:tcBorders>
            <w:vAlign w:val="center"/>
          </w:tcPr>
          <w:p w14:paraId="6B2E615E"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shd w:val="clear" w:color="auto" w:fill="D9D9D9"/>
            <w:vAlign w:val="center"/>
          </w:tcPr>
          <w:p w14:paraId="6D5A3168" w14:textId="77777777" w:rsidR="00F97226" w:rsidRDefault="00F97226" w:rsidP="00F97226">
            <w:pPr>
              <w:pStyle w:val="NovartisBodyText"/>
            </w:pP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3826501A" w14:textId="77777777" w:rsidR="00F97226" w:rsidRDefault="00F97226" w:rsidP="00F97226">
            <w:pPr>
              <w:pStyle w:val="NovartisBodyText"/>
            </w:pPr>
          </w:p>
        </w:tc>
        <w:tc>
          <w:tcPr>
            <w:tcW w:w="1709" w:type="dxa"/>
            <w:tcBorders>
              <w:top w:val="nil"/>
              <w:left w:val="single" w:sz="4" w:space="0" w:color="auto"/>
              <w:bottom w:val="nil"/>
              <w:right w:val="nil"/>
            </w:tcBorders>
            <w:vAlign w:val="bottom"/>
          </w:tcPr>
          <w:p w14:paraId="30DBCFE3" w14:textId="77777777" w:rsidR="00F97226" w:rsidRDefault="00F97226" w:rsidP="00F97226">
            <w:pPr>
              <w:pStyle w:val="NovartisBodyText"/>
            </w:pPr>
          </w:p>
        </w:tc>
      </w:tr>
      <w:tr w:rsidR="00F97226" w14:paraId="3C7CBEBC" w14:textId="77777777" w:rsidTr="00F97226">
        <w:trPr>
          <w:cantSplit/>
          <w:trHeight w:val="68"/>
        </w:trPr>
        <w:tc>
          <w:tcPr>
            <w:tcW w:w="6155" w:type="dxa"/>
            <w:tcBorders>
              <w:top w:val="single" w:sz="4" w:space="0" w:color="auto"/>
              <w:left w:val="single" w:sz="4" w:space="0" w:color="auto"/>
              <w:bottom w:val="single" w:sz="4" w:space="0" w:color="auto"/>
              <w:right w:val="single" w:sz="4" w:space="0" w:color="auto"/>
            </w:tcBorders>
            <w:vAlign w:val="bottom"/>
          </w:tcPr>
          <w:p w14:paraId="011D8152" w14:textId="77777777" w:rsidR="00F97226" w:rsidRDefault="00F97226" w:rsidP="00F97226">
            <w:pPr>
              <w:pStyle w:val="NovartisBodyText"/>
              <w:ind w:left="360" w:right="330" w:hanging="360"/>
            </w:pPr>
            <w:r>
              <w:t>5.</w:t>
            </w:r>
            <w:r>
              <w:tab/>
            </w:r>
            <w:r>
              <w:rPr>
                <w:lang w:val="en-ZA"/>
              </w:rPr>
              <w:t>How often do you fidget or squirm with your hands or feet when you have to sit down for a long time?</w:t>
            </w:r>
          </w:p>
        </w:tc>
        <w:tc>
          <w:tcPr>
            <w:tcW w:w="511" w:type="dxa"/>
            <w:tcBorders>
              <w:top w:val="single" w:sz="4" w:space="0" w:color="auto"/>
              <w:left w:val="single" w:sz="4" w:space="0" w:color="auto"/>
              <w:bottom w:val="single" w:sz="4" w:space="0" w:color="auto"/>
              <w:right w:val="single" w:sz="4" w:space="0" w:color="auto"/>
            </w:tcBorders>
            <w:vAlign w:val="center"/>
          </w:tcPr>
          <w:p w14:paraId="63F6D1B9"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vAlign w:val="center"/>
          </w:tcPr>
          <w:p w14:paraId="0ED8831F" w14:textId="77777777" w:rsidR="00F97226" w:rsidRDefault="00F97226" w:rsidP="00F97226">
            <w:pPr>
              <w:pStyle w:val="NovartisBodyText"/>
            </w:pPr>
          </w:p>
        </w:tc>
        <w:tc>
          <w:tcPr>
            <w:tcW w:w="511" w:type="dxa"/>
            <w:tcBorders>
              <w:top w:val="single" w:sz="4" w:space="0" w:color="auto"/>
              <w:left w:val="single" w:sz="4" w:space="0" w:color="auto"/>
              <w:bottom w:val="single" w:sz="4" w:space="0" w:color="auto"/>
              <w:right w:val="single" w:sz="4" w:space="0" w:color="auto"/>
            </w:tcBorders>
            <w:vAlign w:val="center"/>
          </w:tcPr>
          <w:p w14:paraId="232B0432"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shd w:val="clear" w:color="auto" w:fill="D9D9D9"/>
            <w:vAlign w:val="center"/>
          </w:tcPr>
          <w:p w14:paraId="444CB407" w14:textId="77777777" w:rsidR="00F97226" w:rsidRDefault="00F97226" w:rsidP="00F97226">
            <w:pPr>
              <w:pStyle w:val="NovartisBodyText"/>
            </w:pP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4DA33D6B" w14:textId="77777777" w:rsidR="00F97226" w:rsidRDefault="00F97226" w:rsidP="00F97226">
            <w:pPr>
              <w:pStyle w:val="NovartisBodyText"/>
            </w:pPr>
          </w:p>
        </w:tc>
        <w:tc>
          <w:tcPr>
            <w:tcW w:w="1709" w:type="dxa"/>
            <w:tcBorders>
              <w:top w:val="nil"/>
              <w:left w:val="single" w:sz="4" w:space="0" w:color="auto"/>
              <w:bottom w:val="nil"/>
              <w:right w:val="nil"/>
            </w:tcBorders>
            <w:vAlign w:val="bottom"/>
          </w:tcPr>
          <w:p w14:paraId="0A7819A6" w14:textId="77777777" w:rsidR="00F97226" w:rsidRDefault="00F97226" w:rsidP="00F97226">
            <w:pPr>
              <w:pStyle w:val="NovartisBodyText"/>
            </w:pPr>
          </w:p>
        </w:tc>
      </w:tr>
      <w:tr w:rsidR="00F97226" w14:paraId="5CFB16DC" w14:textId="77777777" w:rsidTr="00F97226">
        <w:trPr>
          <w:cantSplit/>
          <w:trHeight w:val="68"/>
        </w:trPr>
        <w:tc>
          <w:tcPr>
            <w:tcW w:w="6155" w:type="dxa"/>
            <w:tcBorders>
              <w:top w:val="single" w:sz="4" w:space="0" w:color="auto"/>
              <w:left w:val="single" w:sz="4" w:space="0" w:color="auto"/>
              <w:bottom w:val="single" w:sz="4" w:space="0" w:color="auto"/>
              <w:right w:val="single" w:sz="4" w:space="0" w:color="auto"/>
            </w:tcBorders>
            <w:vAlign w:val="bottom"/>
          </w:tcPr>
          <w:p w14:paraId="18AE0C70" w14:textId="77777777" w:rsidR="00F97226" w:rsidRDefault="00F97226" w:rsidP="00F97226">
            <w:pPr>
              <w:pStyle w:val="NovartisBodyText"/>
              <w:ind w:left="360" w:right="330" w:hanging="360"/>
            </w:pPr>
            <w:r>
              <w:t>6.</w:t>
            </w:r>
            <w:r>
              <w:tab/>
            </w:r>
            <w:r>
              <w:rPr>
                <w:lang w:val="en-ZA"/>
              </w:rPr>
              <w:t>How often do you feel overly active and compelled to do things, like you were driven by a motor?</w:t>
            </w:r>
          </w:p>
        </w:tc>
        <w:tc>
          <w:tcPr>
            <w:tcW w:w="511" w:type="dxa"/>
            <w:tcBorders>
              <w:top w:val="single" w:sz="4" w:space="0" w:color="auto"/>
              <w:left w:val="single" w:sz="4" w:space="0" w:color="auto"/>
              <w:bottom w:val="single" w:sz="4" w:space="0" w:color="auto"/>
              <w:right w:val="single" w:sz="4" w:space="0" w:color="auto"/>
            </w:tcBorders>
            <w:vAlign w:val="center"/>
          </w:tcPr>
          <w:p w14:paraId="681FEBDE"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vAlign w:val="center"/>
          </w:tcPr>
          <w:p w14:paraId="2BA892EB" w14:textId="77777777" w:rsidR="00F97226" w:rsidRDefault="00F97226" w:rsidP="00F97226">
            <w:pPr>
              <w:pStyle w:val="NovartisBodyText"/>
            </w:pPr>
          </w:p>
        </w:tc>
        <w:tc>
          <w:tcPr>
            <w:tcW w:w="511" w:type="dxa"/>
            <w:tcBorders>
              <w:top w:val="single" w:sz="4" w:space="0" w:color="auto"/>
              <w:left w:val="single" w:sz="4" w:space="0" w:color="auto"/>
              <w:bottom w:val="single" w:sz="4" w:space="0" w:color="auto"/>
              <w:right w:val="single" w:sz="4" w:space="0" w:color="auto"/>
            </w:tcBorders>
            <w:vAlign w:val="center"/>
          </w:tcPr>
          <w:p w14:paraId="7D191117" w14:textId="77777777" w:rsidR="00F97226" w:rsidRDefault="00F97226" w:rsidP="00F97226">
            <w:pPr>
              <w:pStyle w:val="NovartisBodyText"/>
            </w:pPr>
          </w:p>
        </w:tc>
        <w:tc>
          <w:tcPr>
            <w:tcW w:w="512" w:type="dxa"/>
            <w:tcBorders>
              <w:top w:val="single" w:sz="4" w:space="0" w:color="auto"/>
              <w:left w:val="single" w:sz="4" w:space="0" w:color="auto"/>
              <w:bottom w:val="single" w:sz="4" w:space="0" w:color="auto"/>
              <w:right w:val="single" w:sz="4" w:space="0" w:color="auto"/>
            </w:tcBorders>
            <w:shd w:val="clear" w:color="auto" w:fill="D9D9D9"/>
            <w:vAlign w:val="center"/>
          </w:tcPr>
          <w:p w14:paraId="45B1A9BF" w14:textId="77777777" w:rsidR="00F97226" w:rsidRDefault="00F97226" w:rsidP="00F97226">
            <w:pPr>
              <w:pStyle w:val="NovartisBodyText"/>
            </w:pPr>
          </w:p>
        </w:tc>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14:paraId="4BC9F11B" w14:textId="77777777" w:rsidR="00F97226" w:rsidRDefault="00F97226" w:rsidP="00F97226">
            <w:pPr>
              <w:pStyle w:val="NovartisBodyText"/>
            </w:pPr>
          </w:p>
        </w:tc>
        <w:tc>
          <w:tcPr>
            <w:tcW w:w="1709" w:type="dxa"/>
            <w:tcBorders>
              <w:top w:val="nil"/>
              <w:left w:val="single" w:sz="4" w:space="0" w:color="auto"/>
              <w:bottom w:val="nil"/>
              <w:right w:val="nil"/>
            </w:tcBorders>
            <w:vAlign w:val="bottom"/>
          </w:tcPr>
          <w:p w14:paraId="1D338828" w14:textId="77777777" w:rsidR="00F97226" w:rsidRDefault="00F97226" w:rsidP="00F97226">
            <w:pPr>
              <w:pStyle w:val="NovartisBodyText"/>
            </w:pPr>
          </w:p>
        </w:tc>
      </w:tr>
    </w:tbl>
    <w:p w14:paraId="27A8D5D5" w14:textId="77777777" w:rsidR="00F97226" w:rsidRDefault="00F97226" w:rsidP="00F97226">
      <w:pPr>
        <w:rPr>
          <w:color w:val="808080"/>
          <w:sz w:val="16"/>
        </w:rPr>
      </w:pPr>
    </w:p>
    <w:p w14:paraId="1320130A" w14:textId="77777777" w:rsidR="00F97226" w:rsidRDefault="00F97226" w:rsidP="00F97226">
      <w:pPr>
        <w:rPr>
          <w:color w:val="808080"/>
          <w:sz w:val="16"/>
        </w:rPr>
      </w:pPr>
    </w:p>
    <w:p w14:paraId="5087251F" w14:textId="77777777" w:rsidR="00F97226" w:rsidRDefault="00F97226" w:rsidP="00F97226">
      <w:pPr>
        <w:rPr>
          <w:color w:val="808080"/>
          <w:sz w:val="16"/>
        </w:rPr>
      </w:pPr>
    </w:p>
    <w:p w14:paraId="74642E34" w14:textId="77777777" w:rsidR="00F97226" w:rsidRPr="00F97226" w:rsidRDefault="00F97226" w:rsidP="00F97226">
      <w:pPr>
        <w:rPr>
          <w:szCs w:val="28"/>
        </w:rPr>
      </w:pPr>
      <w:r w:rsidRPr="00F97226">
        <w:rPr>
          <w:szCs w:val="28"/>
        </w:rPr>
        <w:t xml:space="preserve">Thank you for completing the referral. </w:t>
      </w:r>
    </w:p>
    <w:p w14:paraId="3FF652ED" w14:textId="77777777" w:rsidR="00F97226" w:rsidRPr="00F97226" w:rsidRDefault="00F97226" w:rsidP="00F97226">
      <w:pPr>
        <w:rPr>
          <w:szCs w:val="28"/>
        </w:rPr>
      </w:pPr>
    </w:p>
    <w:p w14:paraId="424D6E70" w14:textId="77777777" w:rsidR="00F97226" w:rsidRPr="00F97226" w:rsidRDefault="00F97226" w:rsidP="00F97226">
      <w:pPr>
        <w:rPr>
          <w:szCs w:val="28"/>
        </w:rPr>
      </w:pPr>
      <w:r w:rsidRPr="00F97226">
        <w:rPr>
          <w:szCs w:val="28"/>
        </w:rPr>
        <w:t xml:space="preserve">Please return your referral form, minimum data set information and rating scales to the referrer. </w:t>
      </w:r>
    </w:p>
    <w:p w14:paraId="67D8362C" w14:textId="77777777" w:rsidR="00F97226" w:rsidRPr="00F97226" w:rsidRDefault="00F97226" w:rsidP="00F97226">
      <w:pPr>
        <w:rPr>
          <w:szCs w:val="28"/>
        </w:rPr>
      </w:pPr>
    </w:p>
    <w:p w14:paraId="65331E25" w14:textId="6CA326C0" w:rsidR="00A61F04" w:rsidRPr="00F97226" w:rsidRDefault="00F97226" w:rsidP="00F97226">
      <w:pPr>
        <w:rPr>
          <w:sz w:val="20"/>
          <w:szCs w:val="22"/>
        </w:rPr>
      </w:pPr>
      <w:r w:rsidRPr="00F97226">
        <w:rPr>
          <w:szCs w:val="28"/>
        </w:rPr>
        <w:t>You will receive an acknowledgement from our service if you are accepted on to the waiting list</w:t>
      </w:r>
      <w:r>
        <w:rPr>
          <w:szCs w:val="28"/>
        </w:rPr>
        <w:t>.</w:t>
      </w:r>
    </w:p>
    <w:p w14:paraId="65331E26" w14:textId="77777777" w:rsidR="00A61F04" w:rsidRPr="001630BE" w:rsidRDefault="00A61F04" w:rsidP="00F97226">
      <w:pPr>
        <w:rPr>
          <w:sz w:val="22"/>
          <w:szCs w:val="22"/>
        </w:rPr>
      </w:pPr>
    </w:p>
    <w:sectPr w:rsidR="00A61F04" w:rsidRPr="001630BE" w:rsidSect="00181FD5">
      <w:footerReference w:type="default" r:id="rId19"/>
      <w:headerReference w:type="first" r:id="rId20"/>
      <w:footerReference w:type="first" r:id="rId21"/>
      <w:pgSz w:w="11906" w:h="16838" w:code="9"/>
      <w:pgMar w:top="1134" w:right="567" w:bottom="1440" w:left="851" w:header="902"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31E29" w14:textId="77777777" w:rsidR="00F97226" w:rsidRDefault="00F97226">
      <w:r>
        <w:separator/>
      </w:r>
    </w:p>
  </w:endnote>
  <w:endnote w:type="continuationSeparator" w:id="0">
    <w:p w14:paraId="65331E2A" w14:textId="77777777" w:rsidR="00F97226" w:rsidRDefault="00F9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1E2B" w14:textId="77777777" w:rsidR="00F97226" w:rsidRDefault="00F97226" w:rsidP="00406F09">
    <w:pPr>
      <w:pStyle w:val="Footer"/>
    </w:pPr>
    <w:r>
      <w:rPr>
        <w:noProof/>
        <w:lang w:eastAsia="en-GB"/>
      </w:rPr>
      <mc:AlternateContent>
        <mc:Choice Requires="wps">
          <w:drawing>
            <wp:anchor distT="0" distB="0" distL="114300" distR="114300" simplePos="0" relativeHeight="251657728" behindDoc="0" locked="0" layoutInCell="1" allowOverlap="1" wp14:anchorId="65331E2E" wp14:editId="65331E2F">
              <wp:simplePos x="0" y="0"/>
              <wp:positionH relativeFrom="page">
                <wp:posOffset>360045</wp:posOffset>
              </wp:positionH>
              <wp:positionV relativeFrom="page">
                <wp:posOffset>9973310</wp:posOffset>
              </wp:positionV>
              <wp:extent cx="6840220" cy="360045"/>
              <wp:effectExtent l="0" t="635" r="635" b="127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004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35pt;margin-top:785.3pt;width:538.6pt;height:28.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" fillcolor="#005eb8" stroked="f">
              <w10:wrap anchorx="page" anchory="page"/>
            </v:rect>
          </w:pict>
        </mc:Fallback>
      </mc:AlternateContent>
    </w:r>
    <w:r>
      <w:t xml:space="preserve">Page </w:t>
    </w:r>
    <w:r>
      <w:rPr>
        <w:b/>
        <w:bCs/>
      </w:rPr>
      <w:fldChar w:fldCharType="begin"/>
    </w:r>
    <w:r>
      <w:rPr>
        <w:b/>
        <w:bCs/>
      </w:rPr>
      <w:instrText xml:space="preserve"> PAGE </w:instrText>
    </w:r>
    <w:r>
      <w:rPr>
        <w:b/>
        <w:bCs/>
      </w:rPr>
      <w:fldChar w:fldCharType="separate"/>
    </w:r>
    <w:r w:rsidR="00EB59EF">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EB59EF">
      <w:rPr>
        <w:b/>
        <w:bCs/>
        <w:noProof/>
      </w:rPr>
      <w:t>14</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1E2D" w14:textId="77777777" w:rsidR="00F97226" w:rsidRDefault="00F97226" w:rsidP="00406F09">
    <w:pPr>
      <w:pStyle w:val="Footer"/>
    </w:pPr>
    <w:r>
      <w:rPr>
        <w:noProof/>
        <w:lang w:eastAsia="en-GB"/>
      </w:rPr>
      <mc:AlternateContent>
        <mc:Choice Requires="wps">
          <w:drawing>
            <wp:anchor distT="0" distB="0" distL="114300" distR="114300" simplePos="0" relativeHeight="251656704" behindDoc="0" locked="0" layoutInCell="1" allowOverlap="1" wp14:anchorId="65331E34" wp14:editId="65331E35">
              <wp:simplePos x="0" y="0"/>
              <wp:positionH relativeFrom="page">
                <wp:posOffset>540385</wp:posOffset>
              </wp:positionH>
              <wp:positionV relativeFrom="page">
                <wp:posOffset>10027285</wp:posOffset>
              </wp:positionV>
              <wp:extent cx="4529455" cy="306070"/>
              <wp:effectExtent l="0" t="0" r="0" b="127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1E38" w14:textId="77777777" w:rsidR="00F97226" w:rsidRPr="00406F09" w:rsidRDefault="00F97226">
                          <w:pPr>
                            <w:rPr>
                              <w:b/>
                              <w:color w:val="FFFFFF"/>
                              <w:sz w:val="20"/>
                              <w:szCs w:val="20"/>
                            </w:rPr>
                          </w:pPr>
                          <w:proofErr w:type="gramStart"/>
                          <w:r>
                            <w:rPr>
                              <w:b/>
                              <w:color w:val="FFFFFF"/>
                              <w:sz w:val="20"/>
                              <w:szCs w:val="20"/>
                            </w:rPr>
                            <w:t>i</w:t>
                          </w:r>
                          <w:r w:rsidRPr="00406F09">
                            <w:rPr>
                              <w:b/>
                              <w:color w:val="FFFFFF"/>
                              <w:sz w:val="20"/>
                              <w:szCs w:val="20"/>
                            </w:rPr>
                            <w:t>ntegrity</w:t>
                          </w:r>
                          <w:proofErr w:type="gramEnd"/>
                          <w:r w:rsidRPr="00406F09">
                            <w:rPr>
                              <w:b/>
                              <w:color w:val="FFFFFF"/>
                              <w:sz w:val="20"/>
                              <w:szCs w:val="20"/>
                            </w:rPr>
                            <w:t xml:space="preserve">   |   simplicity   |   caring</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42.55pt;margin-top:789.55pt;width:356.65pt;height:24.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quAIAALY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" filled="f" stroked="f">
              <v:textbox inset="0">
                <w:txbxContent>
                  <w:p w14:paraId="65331E38" w14:textId="77777777" w:rsidR="00F97226" w:rsidRPr="00406F09" w:rsidRDefault="00F97226">
                    <w:pPr>
                      <w:rPr>
                        <w:b/>
                        <w:color w:val="FFFFFF"/>
                        <w:sz w:val="20"/>
                        <w:szCs w:val="20"/>
                      </w:rPr>
                    </w:pPr>
                    <w:proofErr w:type="gramStart"/>
                    <w:r>
                      <w:rPr>
                        <w:b/>
                        <w:color w:val="FFFFFF"/>
                        <w:sz w:val="20"/>
                        <w:szCs w:val="20"/>
                      </w:rPr>
                      <w:t>i</w:t>
                    </w:r>
                    <w:r w:rsidRPr="00406F09">
                      <w:rPr>
                        <w:b/>
                        <w:color w:val="FFFFFF"/>
                        <w:sz w:val="20"/>
                        <w:szCs w:val="20"/>
                      </w:rPr>
                      <w:t>ntegrity</w:t>
                    </w:r>
                    <w:proofErr w:type="gramEnd"/>
                    <w:r w:rsidRPr="00406F09">
                      <w:rPr>
                        <w:b/>
                        <w:color w:val="FFFFFF"/>
                        <w:sz w:val="20"/>
                        <w:szCs w:val="20"/>
                      </w:rPr>
                      <w:t xml:space="preserve">   |   simplicity   |   caring</w:t>
                    </w:r>
                  </w:p>
                </w:txbxContent>
              </v:textbox>
              <w10:wrap anchorx="page" anchory="pag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65331E36" wp14:editId="65331E37">
              <wp:simplePos x="0" y="0"/>
              <wp:positionH relativeFrom="page">
                <wp:posOffset>360045</wp:posOffset>
              </wp:positionH>
              <wp:positionV relativeFrom="page">
                <wp:posOffset>9973310</wp:posOffset>
              </wp:positionV>
              <wp:extent cx="6840220" cy="360045"/>
              <wp:effectExtent l="0" t="635" r="635" b="127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004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35pt;margin-top:785.3pt;width:538.6pt;height:28.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" fillcolor="#005eb8" stroked="f">
              <w10:wrap anchorx="page" anchory="page"/>
            </v:rect>
          </w:pict>
        </mc:Fallback>
      </mc:AlternateContent>
    </w:r>
    <w:r>
      <w:t xml:space="preserve">Page </w:t>
    </w:r>
    <w:r>
      <w:rPr>
        <w:b/>
        <w:bCs/>
      </w:rPr>
      <w:fldChar w:fldCharType="begin"/>
    </w:r>
    <w:r>
      <w:rPr>
        <w:b/>
        <w:bCs/>
      </w:rPr>
      <w:instrText xml:space="preserve"> PAGE </w:instrText>
    </w:r>
    <w:r>
      <w:rPr>
        <w:b/>
        <w:bCs/>
      </w:rPr>
      <w:fldChar w:fldCharType="separate"/>
    </w:r>
    <w:r w:rsidR="00EB59EF">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EB59EF">
      <w:rPr>
        <w:b/>
        <w:bCs/>
        <w:noProof/>
      </w:rPr>
      <w:t>14</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31E27" w14:textId="77777777" w:rsidR="00F97226" w:rsidRDefault="00F97226">
      <w:r>
        <w:separator/>
      </w:r>
    </w:p>
  </w:footnote>
  <w:footnote w:type="continuationSeparator" w:id="0">
    <w:p w14:paraId="65331E28" w14:textId="77777777" w:rsidR="00F97226" w:rsidRDefault="00F97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1E2C" w14:textId="77777777" w:rsidR="00F97226" w:rsidRDefault="00F97226">
    <w:pPr>
      <w:pStyle w:val="Header"/>
    </w:pPr>
    <w:r>
      <w:rPr>
        <w:noProof/>
        <w:lang w:eastAsia="en-GB"/>
      </w:rPr>
      <w:drawing>
        <wp:anchor distT="0" distB="0" distL="114300" distR="114300" simplePos="0" relativeHeight="251659776" behindDoc="1" locked="0" layoutInCell="1" allowOverlap="1" wp14:anchorId="65331E30" wp14:editId="65331E31">
          <wp:simplePos x="0" y="0"/>
          <wp:positionH relativeFrom="column">
            <wp:posOffset>2934335</wp:posOffset>
          </wp:positionH>
          <wp:positionV relativeFrom="paragraph">
            <wp:posOffset>-575945</wp:posOffset>
          </wp:positionV>
          <wp:extent cx="4093845" cy="1839595"/>
          <wp:effectExtent l="0" t="0" r="1905" b="8255"/>
          <wp:wrapNone/>
          <wp:docPr id="18" name="Picture 18" descr="LYPFT-Logo-RGB-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YPFT-Logo-RGB-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384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14:anchorId="65331E32" wp14:editId="65331E33">
              <wp:simplePos x="0" y="0"/>
              <wp:positionH relativeFrom="page">
                <wp:posOffset>354330</wp:posOffset>
              </wp:positionH>
              <wp:positionV relativeFrom="page">
                <wp:posOffset>1432560</wp:posOffset>
              </wp:positionV>
              <wp:extent cx="6840220" cy="0"/>
              <wp:effectExtent l="20955" t="22860" r="15875" b="24765"/>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1750" algn="ctr">
                        <a:solidFill>
                          <a:srgbClr val="005E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27.9pt,112.8pt" to="566.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" strokecolor="#005eb8"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048F9"/>
    <w:multiLevelType w:val="hybridMultilevel"/>
    <w:tmpl w:val="7DB61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4E5470C"/>
    <w:multiLevelType w:val="hybridMultilevel"/>
    <w:tmpl w:val="D0FCD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713626"/>
    <w:multiLevelType w:val="multilevel"/>
    <w:tmpl w:val="2D6868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F2A3476"/>
    <w:multiLevelType w:val="hybridMultilevel"/>
    <w:tmpl w:val="AC32777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23B93998"/>
    <w:multiLevelType w:val="hybridMultilevel"/>
    <w:tmpl w:val="8C028F1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0AB5C7B"/>
    <w:multiLevelType w:val="hybridMultilevel"/>
    <w:tmpl w:val="40D0C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1E58B0"/>
    <w:multiLevelType w:val="hybridMultilevel"/>
    <w:tmpl w:val="3AEE23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80C56EA"/>
    <w:multiLevelType w:val="hybridMultilevel"/>
    <w:tmpl w:val="7F14AF2E"/>
    <w:lvl w:ilvl="0" w:tplc="BB622A34">
      <w:start w:val="2009"/>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0FE15CD"/>
    <w:multiLevelType w:val="hybridMultilevel"/>
    <w:tmpl w:val="59EE6E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652773E"/>
    <w:multiLevelType w:val="hybridMultilevel"/>
    <w:tmpl w:val="654475A6"/>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47427DB4"/>
    <w:multiLevelType w:val="hybridMultilevel"/>
    <w:tmpl w:val="67B28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55B5355"/>
    <w:multiLevelType w:val="hybridMultilevel"/>
    <w:tmpl w:val="46E64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F0C0852"/>
    <w:multiLevelType w:val="hybridMultilevel"/>
    <w:tmpl w:val="089CC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551EC0"/>
    <w:multiLevelType w:val="hybridMultilevel"/>
    <w:tmpl w:val="B4EC47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B363F44"/>
    <w:multiLevelType w:val="hybridMultilevel"/>
    <w:tmpl w:val="A64882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F995E0A"/>
    <w:multiLevelType w:val="hybridMultilevel"/>
    <w:tmpl w:val="FABC8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1"/>
  </w:num>
  <w:num w:numId="8">
    <w:abstractNumId w:val="6"/>
  </w:num>
  <w:num w:numId="9">
    <w:abstractNumId w:val="13"/>
  </w:num>
  <w:num w:numId="10">
    <w:abstractNumId w:val="5"/>
  </w:num>
  <w:num w:numId="11">
    <w:abstractNumId w:val="8"/>
  </w:num>
  <w:num w:numId="12">
    <w:abstractNumId w:val="2"/>
  </w:num>
  <w:num w:numId="13">
    <w:abstractNumId w:val="15"/>
  </w:num>
  <w:num w:numId="14">
    <w:abstractNumId w:val="1"/>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o:colormru v:ext="edit" colors="#005eb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41B"/>
    <w:rsid w:val="000223A7"/>
    <w:rsid w:val="000252AF"/>
    <w:rsid w:val="000336D3"/>
    <w:rsid w:val="000B6D5E"/>
    <w:rsid w:val="0012371A"/>
    <w:rsid w:val="00123A64"/>
    <w:rsid w:val="00141179"/>
    <w:rsid w:val="001630BE"/>
    <w:rsid w:val="00181FD5"/>
    <w:rsid w:val="002376ED"/>
    <w:rsid w:val="00256EA1"/>
    <w:rsid w:val="00293A11"/>
    <w:rsid w:val="002D6514"/>
    <w:rsid w:val="003178C4"/>
    <w:rsid w:val="0034549F"/>
    <w:rsid w:val="00357FB2"/>
    <w:rsid w:val="00362A56"/>
    <w:rsid w:val="00362A5F"/>
    <w:rsid w:val="0039163C"/>
    <w:rsid w:val="003A24B7"/>
    <w:rsid w:val="003F3637"/>
    <w:rsid w:val="00406F09"/>
    <w:rsid w:val="00421E1C"/>
    <w:rsid w:val="004309BC"/>
    <w:rsid w:val="004310E0"/>
    <w:rsid w:val="00462AF2"/>
    <w:rsid w:val="00465A5C"/>
    <w:rsid w:val="004718B7"/>
    <w:rsid w:val="0048748B"/>
    <w:rsid w:val="004B0FBE"/>
    <w:rsid w:val="004D2400"/>
    <w:rsid w:val="004F00EC"/>
    <w:rsid w:val="0052135E"/>
    <w:rsid w:val="00574632"/>
    <w:rsid w:val="005E093C"/>
    <w:rsid w:val="00625A2E"/>
    <w:rsid w:val="00635375"/>
    <w:rsid w:val="006464E1"/>
    <w:rsid w:val="00650E1E"/>
    <w:rsid w:val="00672F38"/>
    <w:rsid w:val="0068134D"/>
    <w:rsid w:val="00687AD6"/>
    <w:rsid w:val="006954BF"/>
    <w:rsid w:val="006A28AC"/>
    <w:rsid w:val="006D329E"/>
    <w:rsid w:val="006D77C1"/>
    <w:rsid w:val="006E2ED1"/>
    <w:rsid w:val="00736818"/>
    <w:rsid w:val="00750EE5"/>
    <w:rsid w:val="00775A62"/>
    <w:rsid w:val="007878F5"/>
    <w:rsid w:val="00787A95"/>
    <w:rsid w:val="00830BAD"/>
    <w:rsid w:val="00845C2B"/>
    <w:rsid w:val="00856AE8"/>
    <w:rsid w:val="0086322E"/>
    <w:rsid w:val="008A741B"/>
    <w:rsid w:val="008B3C56"/>
    <w:rsid w:val="008D3D04"/>
    <w:rsid w:val="008E439C"/>
    <w:rsid w:val="00907C99"/>
    <w:rsid w:val="0093186C"/>
    <w:rsid w:val="0094140D"/>
    <w:rsid w:val="00964A67"/>
    <w:rsid w:val="009A3986"/>
    <w:rsid w:val="009A5ABF"/>
    <w:rsid w:val="009D2322"/>
    <w:rsid w:val="009E4B6C"/>
    <w:rsid w:val="00A27CCA"/>
    <w:rsid w:val="00A44FE3"/>
    <w:rsid w:val="00A60CA9"/>
    <w:rsid w:val="00A61F04"/>
    <w:rsid w:val="00AA1B67"/>
    <w:rsid w:val="00B40EB9"/>
    <w:rsid w:val="00B552E6"/>
    <w:rsid w:val="00B64861"/>
    <w:rsid w:val="00B81046"/>
    <w:rsid w:val="00B86B92"/>
    <w:rsid w:val="00BA4E9B"/>
    <w:rsid w:val="00BA51B5"/>
    <w:rsid w:val="00BE027E"/>
    <w:rsid w:val="00C07520"/>
    <w:rsid w:val="00C17A66"/>
    <w:rsid w:val="00C27472"/>
    <w:rsid w:val="00C4012B"/>
    <w:rsid w:val="00C5267B"/>
    <w:rsid w:val="00C5281F"/>
    <w:rsid w:val="00CA3BA9"/>
    <w:rsid w:val="00CB6002"/>
    <w:rsid w:val="00CD26AA"/>
    <w:rsid w:val="00CF5136"/>
    <w:rsid w:val="00CF7A4A"/>
    <w:rsid w:val="00D74F69"/>
    <w:rsid w:val="00DA7F5E"/>
    <w:rsid w:val="00DC5B9C"/>
    <w:rsid w:val="00DE6E85"/>
    <w:rsid w:val="00E1208E"/>
    <w:rsid w:val="00E2524B"/>
    <w:rsid w:val="00E70CF6"/>
    <w:rsid w:val="00EB07C8"/>
    <w:rsid w:val="00EB59EF"/>
    <w:rsid w:val="00EC1DA8"/>
    <w:rsid w:val="00ED563E"/>
    <w:rsid w:val="00EF6CB3"/>
    <w:rsid w:val="00F139F9"/>
    <w:rsid w:val="00F13D5B"/>
    <w:rsid w:val="00F45D26"/>
    <w:rsid w:val="00F97226"/>
    <w:rsid w:val="00F97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5eb8"/>
    </o:shapedefaults>
    <o:shapelayout v:ext="edit">
      <o:idmap v:ext="edit" data="1"/>
    </o:shapelayout>
  </w:shapeDefaults>
  <w:decimalSymbol w:val="."/>
  <w:listSeparator w:val=","/>
  <w14:docId w14:val="6533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52E6"/>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A741B"/>
    <w:rPr>
      <w:rFonts w:ascii="Tahoma" w:hAnsi="Tahoma" w:cs="Tahoma"/>
      <w:sz w:val="16"/>
      <w:szCs w:val="16"/>
    </w:rPr>
  </w:style>
  <w:style w:type="paragraph" w:customStyle="1" w:styleId="msolistparagraph0">
    <w:name w:val="msolistparagraph"/>
    <w:basedOn w:val="Normal"/>
    <w:rsid w:val="00F13D5B"/>
    <w:pPr>
      <w:ind w:left="720"/>
    </w:pPr>
    <w:rPr>
      <w:rFonts w:ascii="Calibri" w:hAnsi="Calibri"/>
      <w:sz w:val="22"/>
      <w:szCs w:val="22"/>
      <w:lang w:eastAsia="en-GB"/>
    </w:rPr>
  </w:style>
  <w:style w:type="paragraph" w:styleId="Header">
    <w:name w:val="header"/>
    <w:basedOn w:val="Normal"/>
    <w:link w:val="HeaderChar"/>
    <w:uiPriority w:val="99"/>
    <w:rsid w:val="00F45D26"/>
    <w:pPr>
      <w:tabs>
        <w:tab w:val="center" w:pos="4153"/>
        <w:tab w:val="right" w:pos="8306"/>
      </w:tabs>
    </w:pPr>
  </w:style>
  <w:style w:type="paragraph" w:styleId="Footer">
    <w:name w:val="footer"/>
    <w:basedOn w:val="Normal"/>
    <w:link w:val="FooterChar"/>
    <w:uiPriority w:val="99"/>
    <w:rsid w:val="00F45D26"/>
    <w:pPr>
      <w:tabs>
        <w:tab w:val="center" w:pos="4153"/>
        <w:tab w:val="right" w:pos="8306"/>
      </w:tabs>
    </w:pPr>
  </w:style>
  <w:style w:type="character" w:styleId="Hyperlink">
    <w:name w:val="Hyperlink"/>
    <w:rsid w:val="004B0FBE"/>
    <w:rPr>
      <w:color w:val="0000FF"/>
      <w:u w:val="single"/>
    </w:rPr>
  </w:style>
  <w:style w:type="paragraph" w:customStyle="1" w:styleId="listparagraph">
    <w:name w:val="listparagraph"/>
    <w:basedOn w:val="Normal"/>
    <w:rsid w:val="00787A95"/>
    <w:pPr>
      <w:ind w:left="720"/>
    </w:pPr>
    <w:rPr>
      <w:rFonts w:cs="Arial"/>
      <w:lang w:eastAsia="en-GB"/>
    </w:rPr>
  </w:style>
  <w:style w:type="table" w:styleId="TableGrid">
    <w:name w:val="Table Grid"/>
    <w:basedOn w:val="TableNormal"/>
    <w:rsid w:val="00033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C56"/>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625A2E"/>
    <w:rPr>
      <w:rFonts w:ascii="Arial" w:hAnsi="Arial"/>
      <w:sz w:val="24"/>
      <w:szCs w:val="24"/>
      <w:lang w:eastAsia="en-US"/>
    </w:rPr>
  </w:style>
  <w:style w:type="character" w:customStyle="1" w:styleId="BalloonTextChar">
    <w:name w:val="Balloon Text Char"/>
    <w:basedOn w:val="DefaultParagraphFont"/>
    <w:link w:val="BalloonText"/>
    <w:uiPriority w:val="99"/>
    <w:semiHidden/>
    <w:rsid w:val="00F97226"/>
    <w:rPr>
      <w:rFonts w:ascii="Tahoma" w:hAnsi="Tahoma" w:cs="Tahoma"/>
      <w:sz w:val="16"/>
      <w:szCs w:val="16"/>
      <w:lang w:eastAsia="en-US"/>
    </w:rPr>
  </w:style>
  <w:style w:type="paragraph" w:styleId="ListParagraph0">
    <w:name w:val="List Paragraph"/>
    <w:basedOn w:val="Normal"/>
    <w:uiPriority w:val="34"/>
    <w:qFormat/>
    <w:rsid w:val="00F97226"/>
    <w:pPr>
      <w:spacing w:after="200" w:line="276" w:lineRule="auto"/>
      <w:ind w:left="720"/>
      <w:contextualSpacing/>
    </w:pPr>
    <w:rPr>
      <w:rFonts w:eastAsia="Calibri" w:cs="Arial"/>
      <w:sz w:val="20"/>
      <w:szCs w:val="20"/>
    </w:rPr>
  </w:style>
  <w:style w:type="character" w:customStyle="1" w:styleId="HeaderChar">
    <w:name w:val="Header Char"/>
    <w:basedOn w:val="DefaultParagraphFont"/>
    <w:link w:val="Header"/>
    <w:uiPriority w:val="99"/>
    <w:rsid w:val="00F97226"/>
    <w:rPr>
      <w:rFonts w:ascii="Arial" w:hAnsi="Arial"/>
      <w:sz w:val="24"/>
      <w:szCs w:val="24"/>
      <w:lang w:eastAsia="en-US"/>
    </w:rPr>
  </w:style>
  <w:style w:type="paragraph" w:styleId="NoSpacing">
    <w:name w:val="No Spacing"/>
    <w:uiPriority w:val="1"/>
    <w:qFormat/>
    <w:rsid w:val="00F97226"/>
    <w:rPr>
      <w:rFonts w:ascii="Arial" w:eastAsia="Calibri" w:hAnsi="Arial" w:cs="Arial"/>
      <w:lang w:eastAsia="en-US"/>
    </w:rPr>
  </w:style>
  <w:style w:type="table" w:customStyle="1" w:styleId="TableGrid1">
    <w:name w:val="Table Grid1"/>
    <w:basedOn w:val="TableNormal"/>
    <w:next w:val="TableGrid"/>
    <w:rsid w:val="00F97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7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ndAcronym">
    <w:name w:val="Title and (Acronym)"/>
    <w:basedOn w:val="Normal"/>
    <w:rsid w:val="00F97226"/>
    <w:rPr>
      <w:rFonts w:eastAsia="SimSun" w:cs="Arial"/>
      <w:b/>
      <w:bCs/>
      <w:kern w:val="2"/>
      <w:sz w:val="26"/>
      <w:szCs w:val="26"/>
      <w:lang w:val="en-US" w:eastAsia="zh-CN"/>
    </w:rPr>
  </w:style>
  <w:style w:type="paragraph" w:customStyle="1" w:styleId="NovartisBodyText">
    <w:name w:val="Novartis Body Text"/>
    <w:basedOn w:val="Normal"/>
    <w:rsid w:val="00F97226"/>
    <w:pPr>
      <w:autoSpaceDE w:val="0"/>
      <w:autoSpaceDN w:val="0"/>
      <w:adjustRightInd w:val="0"/>
    </w:pPr>
    <w:rPr>
      <w:rFonts w:eastAsia="SimSun" w:cs="Arial"/>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52E6"/>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A741B"/>
    <w:rPr>
      <w:rFonts w:ascii="Tahoma" w:hAnsi="Tahoma" w:cs="Tahoma"/>
      <w:sz w:val="16"/>
      <w:szCs w:val="16"/>
    </w:rPr>
  </w:style>
  <w:style w:type="paragraph" w:customStyle="1" w:styleId="msolistparagraph0">
    <w:name w:val="msolistparagraph"/>
    <w:basedOn w:val="Normal"/>
    <w:rsid w:val="00F13D5B"/>
    <w:pPr>
      <w:ind w:left="720"/>
    </w:pPr>
    <w:rPr>
      <w:rFonts w:ascii="Calibri" w:hAnsi="Calibri"/>
      <w:sz w:val="22"/>
      <w:szCs w:val="22"/>
      <w:lang w:eastAsia="en-GB"/>
    </w:rPr>
  </w:style>
  <w:style w:type="paragraph" w:styleId="Header">
    <w:name w:val="header"/>
    <w:basedOn w:val="Normal"/>
    <w:link w:val="HeaderChar"/>
    <w:uiPriority w:val="99"/>
    <w:rsid w:val="00F45D26"/>
    <w:pPr>
      <w:tabs>
        <w:tab w:val="center" w:pos="4153"/>
        <w:tab w:val="right" w:pos="8306"/>
      </w:tabs>
    </w:pPr>
  </w:style>
  <w:style w:type="paragraph" w:styleId="Footer">
    <w:name w:val="footer"/>
    <w:basedOn w:val="Normal"/>
    <w:link w:val="FooterChar"/>
    <w:uiPriority w:val="99"/>
    <w:rsid w:val="00F45D26"/>
    <w:pPr>
      <w:tabs>
        <w:tab w:val="center" w:pos="4153"/>
        <w:tab w:val="right" w:pos="8306"/>
      </w:tabs>
    </w:pPr>
  </w:style>
  <w:style w:type="character" w:styleId="Hyperlink">
    <w:name w:val="Hyperlink"/>
    <w:rsid w:val="004B0FBE"/>
    <w:rPr>
      <w:color w:val="0000FF"/>
      <w:u w:val="single"/>
    </w:rPr>
  </w:style>
  <w:style w:type="paragraph" w:customStyle="1" w:styleId="listparagraph">
    <w:name w:val="listparagraph"/>
    <w:basedOn w:val="Normal"/>
    <w:rsid w:val="00787A95"/>
    <w:pPr>
      <w:ind w:left="720"/>
    </w:pPr>
    <w:rPr>
      <w:rFonts w:cs="Arial"/>
      <w:lang w:eastAsia="en-GB"/>
    </w:rPr>
  </w:style>
  <w:style w:type="table" w:styleId="TableGrid">
    <w:name w:val="Table Grid"/>
    <w:basedOn w:val="TableNormal"/>
    <w:rsid w:val="00033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C56"/>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625A2E"/>
    <w:rPr>
      <w:rFonts w:ascii="Arial" w:hAnsi="Arial"/>
      <w:sz w:val="24"/>
      <w:szCs w:val="24"/>
      <w:lang w:eastAsia="en-US"/>
    </w:rPr>
  </w:style>
  <w:style w:type="character" w:customStyle="1" w:styleId="BalloonTextChar">
    <w:name w:val="Balloon Text Char"/>
    <w:basedOn w:val="DefaultParagraphFont"/>
    <w:link w:val="BalloonText"/>
    <w:uiPriority w:val="99"/>
    <w:semiHidden/>
    <w:rsid w:val="00F97226"/>
    <w:rPr>
      <w:rFonts w:ascii="Tahoma" w:hAnsi="Tahoma" w:cs="Tahoma"/>
      <w:sz w:val="16"/>
      <w:szCs w:val="16"/>
      <w:lang w:eastAsia="en-US"/>
    </w:rPr>
  </w:style>
  <w:style w:type="paragraph" w:styleId="ListParagraph0">
    <w:name w:val="List Paragraph"/>
    <w:basedOn w:val="Normal"/>
    <w:uiPriority w:val="34"/>
    <w:qFormat/>
    <w:rsid w:val="00F97226"/>
    <w:pPr>
      <w:spacing w:after="200" w:line="276" w:lineRule="auto"/>
      <w:ind w:left="720"/>
      <w:contextualSpacing/>
    </w:pPr>
    <w:rPr>
      <w:rFonts w:eastAsia="Calibri" w:cs="Arial"/>
      <w:sz w:val="20"/>
      <w:szCs w:val="20"/>
    </w:rPr>
  </w:style>
  <w:style w:type="character" w:customStyle="1" w:styleId="HeaderChar">
    <w:name w:val="Header Char"/>
    <w:basedOn w:val="DefaultParagraphFont"/>
    <w:link w:val="Header"/>
    <w:uiPriority w:val="99"/>
    <w:rsid w:val="00F97226"/>
    <w:rPr>
      <w:rFonts w:ascii="Arial" w:hAnsi="Arial"/>
      <w:sz w:val="24"/>
      <w:szCs w:val="24"/>
      <w:lang w:eastAsia="en-US"/>
    </w:rPr>
  </w:style>
  <w:style w:type="paragraph" w:styleId="NoSpacing">
    <w:name w:val="No Spacing"/>
    <w:uiPriority w:val="1"/>
    <w:qFormat/>
    <w:rsid w:val="00F97226"/>
    <w:rPr>
      <w:rFonts w:ascii="Arial" w:eastAsia="Calibri" w:hAnsi="Arial" w:cs="Arial"/>
      <w:lang w:eastAsia="en-US"/>
    </w:rPr>
  </w:style>
  <w:style w:type="table" w:customStyle="1" w:styleId="TableGrid1">
    <w:name w:val="Table Grid1"/>
    <w:basedOn w:val="TableNormal"/>
    <w:next w:val="TableGrid"/>
    <w:rsid w:val="00F97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7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ndAcronym">
    <w:name w:val="Title and (Acronym)"/>
    <w:basedOn w:val="Normal"/>
    <w:rsid w:val="00F97226"/>
    <w:rPr>
      <w:rFonts w:eastAsia="SimSun" w:cs="Arial"/>
      <w:b/>
      <w:bCs/>
      <w:kern w:val="2"/>
      <w:sz w:val="26"/>
      <w:szCs w:val="26"/>
      <w:lang w:val="en-US" w:eastAsia="zh-CN"/>
    </w:rPr>
  </w:style>
  <w:style w:type="paragraph" w:customStyle="1" w:styleId="NovartisBodyText">
    <w:name w:val="Novartis Body Text"/>
    <w:basedOn w:val="Normal"/>
    <w:rsid w:val="00F97226"/>
    <w:pPr>
      <w:autoSpaceDE w:val="0"/>
      <w:autoSpaceDN w:val="0"/>
      <w:adjustRightInd w:val="0"/>
    </w:pPr>
    <w:rPr>
      <w:rFonts w:eastAsia="SimSun" w:cs="Arial"/>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77381">
      <w:bodyDiv w:val="1"/>
      <w:marLeft w:val="0"/>
      <w:marRight w:val="0"/>
      <w:marTop w:val="0"/>
      <w:marBottom w:val="0"/>
      <w:divBdr>
        <w:top w:val="none" w:sz="0" w:space="0" w:color="auto"/>
        <w:left w:val="none" w:sz="0" w:space="0" w:color="auto"/>
        <w:bottom w:val="none" w:sz="0" w:space="0" w:color="auto"/>
        <w:right w:val="none" w:sz="0" w:space="0" w:color="auto"/>
      </w:divBdr>
    </w:div>
    <w:div w:id="831262635">
      <w:bodyDiv w:val="1"/>
      <w:marLeft w:val="0"/>
      <w:marRight w:val="0"/>
      <w:marTop w:val="0"/>
      <w:marBottom w:val="0"/>
      <w:divBdr>
        <w:top w:val="none" w:sz="0" w:space="0" w:color="auto"/>
        <w:left w:val="none" w:sz="0" w:space="0" w:color="auto"/>
        <w:bottom w:val="none" w:sz="0" w:space="0" w:color="auto"/>
        <w:right w:val="none" w:sz="0" w:space="0" w:color="auto"/>
      </w:divBdr>
    </w:div>
    <w:div w:id="15410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leedsandyorkpft.nhs.uk/our-services/services-list/adult-adhd-service/" TargetMode="External"/><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eferral.lypft@nhs.ne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0516D2351C214C9A3BCBE52080593A" ma:contentTypeVersion="1" ma:contentTypeDescription="Create a new document." ma:contentTypeScope="" ma:versionID="b8f99b2b723c961c86530d284d101f68">
  <xsd:schema xmlns:xsd="http://www.w3.org/2001/XMLSchema" xmlns:xs="http://www.w3.org/2001/XMLSchema" xmlns:p="http://schemas.microsoft.com/office/2006/metadata/properties" xmlns:ns1="http://schemas.microsoft.com/sharepoint/v3" targetNamespace="http://schemas.microsoft.com/office/2006/metadata/properties" ma:root="true" ma:fieldsID="1f572a419bb022a00097ffd1583152e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83BA5-652D-4E1C-93ED-8A74A8065E25}">
  <ds:schemaRefs>
    <ds:schemaRef ds:uri="http://schemas.microsoft.com/sharepoint/v3/contenttype/forms"/>
  </ds:schemaRefs>
</ds:datastoreItem>
</file>

<file path=customXml/itemProps2.xml><?xml version="1.0" encoding="utf-8"?>
<ds:datastoreItem xmlns:ds="http://schemas.openxmlformats.org/officeDocument/2006/customXml" ds:itemID="{07B05160-CF96-499F-8461-28626E7C9D68}">
  <ds:schemaRefs>
    <ds:schemaRef ds:uri="http://schemas.microsoft.com/office/2006/metadata/longProperties"/>
  </ds:schemaRefs>
</ds:datastoreItem>
</file>

<file path=customXml/itemProps3.xml><?xml version="1.0" encoding="utf-8"?>
<ds:datastoreItem xmlns:ds="http://schemas.openxmlformats.org/officeDocument/2006/customXml" ds:itemID="{0CF9E293-6D0C-404B-A5DD-69E1A14F5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91782-33ED-44C9-BE0A-49F7B68729B7}">
  <ds:schemaRefs>
    <ds:schemaRef ds:uri="http://schemas.microsoft.com/office/2006/metadata/properties"/>
    <ds:schemaRef ds:uri="http://schemas.microsoft.com/sharepoint/v3"/>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F0656775-7445-40E5-A3FE-C3D0ADB9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0173%20-%20Trust%20A4%20Blank%20Multi%20Page%20Template%20Doc</Template>
  <TotalTime>0</TotalTime>
  <Pages>14</Pages>
  <Words>1823</Words>
  <Characters>10395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Leeds Mental Health Trust</Company>
  <LinksUpToDate>false</LinksUpToDate>
  <CharactersWithSpaces>12194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Leeds Mental Health Trust</dc:creator>
  <cp:lastModifiedBy>Richards Jill</cp:lastModifiedBy>
  <cp:revision>2</cp:revision>
  <cp:lastPrinted>2017-08-15T09:17:00Z</cp:lastPrinted>
  <dcterms:created xsi:type="dcterms:W3CDTF">2019-04-08T12:37:00Z</dcterms:created>
  <dcterms:modified xsi:type="dcterms:W3CDTF">2019-04-08T12:37:00Z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0x010100A70516D2351C214C9A3BCBE52080593A</vt:lpwstr>
  </property>
</Properties>
</file>